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56A55" w14:textId="443F7E4A" w:rsidR="00A82856" w:rsidRDefault="0052723A" w:rsidP="00874B21">
      <w:pPr>
        <w:jc w:val="right"/>
        <w:rPr>
          <w:lang w:val="lv-LV"/>
        </w:rPr>
      </w:pPr>
      <w:r>
        <w:rPr>
          <w:noProof/>
        </w:rPr>
        <mc:AlternateContent>
          <mc:Choice Requires="wpg">
            <w:drawing>
              <wp:anchor distT="0" distB="0" distL="114300" distR="114300" simplePos="0" relativeHeight="251658241" behindDoc="0" locked="0" layoutInCell="1" allowOverlap="1" wp14:anchorId="064C703E" wp14:editId="544C0170">
                <wp:simplePos x="0" y="0"/>
                <wp:positionH relativeFrom="page">
                  <wp:posOffset>0</wp:posOffset>
                </wp:positionH>
                <wp:positionV relativeFrom="paragraph">
                  <wp:posOffset>1823085</wp:posOffset>
                </wp:positionV>
                <wp:extent cx="7536180" cy="8792847"/>
                <wp:effectExtent l="0" t="0" r="7620" b="8255"/>
                <wp:wrapNone/>
                <wp:docPr id="6" name="Group 6"/>
                <wp:cNvGraphicFramePr/>
                <a:graphic xmlns:a="http://schemas.openxmlformats.org/drawingml/2006/main">
                  <a:graphicData uri="http://schemas.microsoft.com/office/word/2010/wordprocessingGroup">
                    <wpg:wgp>
                      <wpg:cNvGrpSpPr/>
                      <wpg:grpSpPr>
                        <a:xfrm>
                          <a:off x="0" y="0"/>
                          <a:ext cx="7536180" cy="8792847"/>
                          <a:chOff x="0" y="0"/>
                          <a:chExt cx="7434580" cy="8792652"/>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733992"/>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36DA47" id="Group 6" o:spid="_x0000_s1026" style="position:absolute;margin-left:0;margin-top:143.55pt;width:593.4pt;height:692.35pt;z-index:251658241;mso-position-horizontal-relative:page;mso-width-relative:margin;mso-height-relative:margin" coordsize="74345,879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nPHH/AB8W/wDuN/OsKtzxx/x9W/8A1zP8&#10;6w68bFfx5HNU+NhXQeBulx/wH+tc/XQeBulx/wAB/rTwv8dDp/EdBRRRXsHQFFFFABRRRQAUUUUA&#10;FFFFABRRRQAUUUUAFFFFABRRRQAUUUUAFFFFABXN+LtZ82T+y7ZvlXmVh3PpXSEZGK5vXfCkyM15&#10;puXVmy0Z6j6etc+K9o6do/Mzqc3LoYdFBBU7WGDRXjnOOhmmt5BLBIyMOjKcUtxcz3cxnuH3M3Vv&#10;WmUUXdrAFFFFAHYeFv8AkCQ/8C/nWhWf4W/5AkP/AAL+daFe5R/hR9EdUfhQUUUVo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QP2b/APkeLr/sEyf+jYq8/r0D9m//AJHi6/7BMn/o2KvY4f8A+RzQ/wARth/40TlfHv8A&#10;yPOtf9ha5/8ARrVk1rePf+R51r/sLXP/AKNasmvPxf8AvVT/ABP8zOfxMKKKK5y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&#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7339;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">
                  <v:imagedata r:id="rId13"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w10:wrap anchorx="page"/>
              </v:group>
            </w:pict>
          </mc:Fallback>
        </mc:AlternateContent>
      </w:r>
      <w:r w:rsidR="00295CA2">
        <w:rPr>
          <w:noProof/>
        </w:rPr>
        <w:drawing>
          <wp:anchor distT="0" distB="0" distL="114300" distR="114300" simplePos="0" relativeHeight="251658255" behindDoc="0" locked="0" layoutInCell="1" allowOverlap="1" wp14:anchorId="19E34F61" wp14:editId="70A0B26F">
            <wp:simplePos x="0" y="0"/>
            <wp:positionH relativeFrom="column">
              <wp:posOffset>4896269</wp:posOffset>
            </wp:positionH>
            <wp:positionV relativeFrom="paragraph">
              <wp:posOffset>1167468</wp:posOffset>
            </wp:positionV>
            <wp:extent cx="1050315" cy="4393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4439" cy="441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A7D">
        <w:rPr>
          <w:noProof/>
        </w:rPr>
        <w:drawing>
          <wp:anchor distT="0" distB="0" distL="114300" distR="114300" simplePos="0" relativeHeight="251658248" behindDoc="0" locked="0" layoutInCell="1" allowOverlap="1" wp14:anchorId="2408037B" wp14:editId="627A3C61">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7C7D22C1" w14:textId="0567AD58" w:rsidR="00A82856" w:rsidRPr="00874B21" w:rsidRDefault="00A82856" w:rsidP="00874B21">
      <w:pPr>
        <w:jc w:val="right"/>
        <w:rPr>
          <w:sz w:val="28"/>
          <w:szCs w:val="22"/>
          <w:lang w:val="lv-LV"/>
        </w:rPr>
      </w:pPr>
    </w:p>
    <w:p w14:paraId="67AB4B2F" w14:textId="77777777" w:rsidR="00A82856" w:rsidRDefault="00A82856">
      <w:pPr>
        <w:rPr>
          <w:lang w:val="lv-LV"/>
        </w:rPr>
      </w:pPr>
    </w:p>
    <w:p w14:paraId="3988725E" w14:textId="77777777" w:rsidR="00A82856" w:rsidRDefault="00A82856">
      <w:pPr>
        <w:rPr>
          <w:lang w:val="lv-LV"/>
        </w:rPr>
      </w:pPr>
    </w:p>
    <w:p w14:paraId="4298405D" w14:textId="77777777" w:rsidR="00A82856" w:rsidRDefault="00A82856">
      <w:pPr>
        <w:rPr>
          <w:lang w:val="lv-LV"/>
        </w:rPr>
      </w:pPr>
    </w:p>
    <w:p w14:paraId="65E9FCCF" w14:textId="77777777" w:rsidR="00A82856" w:rsidRDefault="00A82856">
      <w:pPr>
        <w:jc w:val="center"/>
        <w:rPr>
          <w:rFonts w:cstheme="minorHAnsi"/>
          <w:szCs w:val="24"/>
          <w:lang w:val="en-GB"/>
        </w:rPr>
      </w:pPr>
    </w:p>
    <w:p w14:paraId="5C9486E9" w14:textId="77777777" w:rsidR="00A82856" w:rsidRDefault="00A82856">
      <w:pPr>
        <w:jc w:val="center"/>
        <w:rPr>
          <w:rFonts w:cstheme="minorHAnsi"/>
          <w:szCs w:val="24"/>
          <w:lang w:val="en-GB"/>
        </w:rPr>
      </w:pPr>
    </w:p>
    <w:p w14:paraId="49088032" w14:textId="77777777" w:rsidR="00A82856" w:rsidRDefault="00A82856">
      <w:pPr>
        <w:jc w:val="center"/>
        <w:rPr>
          <w:rFonts w:cstheme="minorHAnsi"/>
          <w:szCs w:val="24"/>
          <w:lang w:val="en-GB"/>
        </w:rPr>
      </w:pPr>
    </w:p>
    <w:p w14:paraId="662AD90D" w14:textId="77777777" w:rsidR="00A82856" w:rsidRDefault="00A82856">
      <w:pPr>
        <w:jc w:val="center"/>
        <w:rPr>
          <w:rFonts w:cstheme="minorHAnsi"/>
          <w:szCs w:val="24"/>
          <w:lang w:val="en-GB"/>
        </w:rPr>
      </w:pPr>
    </w:p>
    <w:p w14:paraId="14D5AE3A" w14:textId="77777777" w:rsidR="00A82856" w:rsidRDefault="00A82856">
      <w:pPr>
        <w:jc w:val="center"/>
        <w:rPr>
          <w:rFonts w:cstheme="minorHAnsi"/>
          <w:szCs w:val="24"/>
          <w:lang w:val="en-GB"/>
        </w:rPr>
      </w:pPr>
    </w:p>
    <w:p w14:paraId="6489AD20" w14:textId="77777777" w:rsidR="00A82856" w:rsidRDefault="00A82856">
      <w:pPr>
        <w:jc w:val="center"/>
        <w:rPr>
          <w:rFonts w:cstheme="minorHAnsi"/>
          <w:szCs w:val="24"/>
          <w:lang w:val="en-GB"/>
        </w:rPr>
      </w:pPr>
    </w:p>
    <w:p w14:paraId="10C39E76" w14:textId="77777777" w:rsidR="00A82856" w:rsidRDefault="00A82856">
      <w:pPr>
        <w:jc w:val="center"/>
        <w:rPr>
          <w:rFonts w:cstheme="minorHAnsi"/>
          <w:szCs w:val="24"/>
          <w:lang w:val="en-GB"/>
        </w:rPr>
      </w:pPr>
    </w:p>
    <w:p w14:paraId="3BA2D5AE" w14:textId="77777777" w:rsidR="00A82856" w:rsidRDefault="00A82856">
      <w:pPr>
        <w:rPr>
          <w:lang w:val="lv-LV"/>
        </w:rPr>
      </w:pPr>
    </w:p>
    <w:p w14:paraId="70EC529E" w14:textId="79F45F36" w:rsidR="00A82856" w:rsidRDefault="00A82856">
      <w:pPr>
        <w:rPr>
          <w:lang w:val="lv-LV"/>
        </w:rPr>
      </w:pPr>
    </w:p>
    <w:p w14:paraId="352A7282" w14:textId="24A85078" w:rsidR="00A82856" w:rsidRDefault="00A82856">
      <w:pPr>
        <w:rPr>
          <w:lang w:val="lv-LV"/>
        </w:rPr>
      </w:pPr>
    </w:p>
    <w:p w14:paraId="3877A97D" w14:textId="63BE6412" w:rsidR="00A82856" w:rsidRDefault="00A82856">
      <w:pPr>
        <w:rPr>
          <w:lang w:val="lv-LV"/>
        </w:rPr>
      </w:pPr>
    </w:p>
    <w:p w14:paraId="61ADE617" w14:textId="6823E103" w:rsidR="00A82856" w:rsidRDefault="001B5CD8">
      <w:pPr>
        <w:rPr>
          <w:lang w:val="lv-LV"/>
        </w:rPr>
      </w:pPr>
      <w:r>
        <w:rPr>
          <w:noProof/>
        </w:rPr>
        <mc:AlternateContent>
          <mc:Choice Requires="wps">
            <w:drawing>
              <wp:anchor distT="0" distB="0" distL="114300" distR="114300" simplePos="0" relativeHeight="251658247" behindDoc="1" locked="0" layoutInCell="1" allowOverlap="1" wp14:anchorId="066B4602" wp14:editId="437C0CA0">
                <wp:simplePos x="0" y="0"/>
                <wp:positionH relativeFrom="margin">
                  <wp:align>right</wp:align>
                </wp:positionH>
                <wp:positionV relativeFrom="paragraph">
                  <wp:posOffset>332740</wp:posOffset>
                </wp:positionV>
                <wp:extent cx="6120130" cy="3185160"/>
                <wp:effectExtent l="0" t="0" r="0" b="0"/>
                <wp:wrapTight wrapText="bothSides">
                  <wp:wrapPolygon edited="0">
                    <wp:start x="202" y="0"/>
                    <wp:lineTo x="202" y="21445"/>
                    <wp:lineTo x="21380" y="21445"/>
                    <wp:lineTo x="21380" y="0"/>
                    <wp:lineTo x="202"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3185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1B74C" w14:textId="25ECA22F" w:rsidR="00A82856" w:rsidRPr="001B5CD8" w:rsidRDefault="00027140">
                            <w:pPr>
                              <w:jc w:val="center"/>
                              <w:rPr>
                                <w:rFonts w:asciiTheme="minorHAnsi" w:hAnsiTheme="minorHAnsi" w:cstheme="minorHAnsi"/>
                                <w:b/>
                                <w:bCs/>
                                <w:color w:val="047A13"/>
                                <w:sz w:val="80"/>
                                <w:szCs w:val="80"/>
                              </w:rPr>
                            </w:pPr>
                            <w:r w:rsidRPr="001B5CD8">
                              <w:rPr>
                                <w:rFonts w:asciiTheme="minorHAnsi" w:hAnsiTheme="minorHAnsi" w:cstheme="minorHAnsi"/>
                                <w:b/>
                                <w:bCs/>
                                <w:color w:val="047A13"/>
                                <w:sz w:val="80"/>
                                <w:szCs w:val="80"/>
                              </w:rPr>
                              <w:t>Questionnaire for users</w:t>
                            </w:r>
                            <w:r w:rsidR="00973825" w:rsidRPr="001B5CD8">
                              <w:rPr>
                                <w:rFonts w:asciiTheme="minorHAnsi" w:hAnsiTheme="minorHAnsi" w:cstheme="minorHAnsi"/>
                                <w:b/>
                                <w:bCs/>
                                <w:color w:val="047A13"/>
                                <w:sz w:val="80"/>
                                <w:szCs w:val="80"/>
                              </w:rPr>
                              <w:t xml:space="preserve"> on energy and indoor climate</w:t>
                            </w:r>
                          </w:p>
                          <w:p w14:paraId="1AD5213D" w14:textId="02169F73" w:rsidR="001B5CD8" w:rsidRPr="001B5CD8" w:rsidRDefault="001B5CD8" w:rsidP="001B5CD8">
                            <w:pPr>
                              <w:jc w:val="center"/>
                              <w:rPr>
                                <w:rFonts w:asciiTheme="minorHAnsi" w:hAnsiTheme="minorHAnsi" w:cstheme="minorHAnsi"/>
                                <w:b/>
                                <w:bCs/>
                                <w:iCs/>
                                <w:color w:val="047A13"/>
                                <w:sz w:val="56"/>
                                <w:szCs w:val="56"/>
                                <w:lang w:val="en-GB"/>
                              </w:rPr>
                            </w:pPr>
                            <w:r w:rsidRPr="001B5CD8">
                              <w:rPr>
                                <w:rFonts w:asciiTheme="minorHAnsi" w:hAnsiTheme="minorHAnsi" w:cstheme="minorHAnsi"/>
                                <w:b/>
                                <w:bCs/>
                                <w:color w:val="047A13"/>
                                <w:sz w:val="56"/>
                                <w:szCs w:val="56"/>
                              </w:rPr>
                              <w:t xml:space="preserve">- </w:t>
                            </w:r>
                            <w:r w:rsidRPr="001B5CD8">
                              <w:rPr>
                                <w:rFonts w:asciiTheme="minorHAnsi" w:hAnsiTheme="minorHAnsi" w:cstheme="minorHAnsi"/>
                                <w:b/>
                                <w:bCs/>
                                <w:color w:val="047A13"/>
                                <w:sz w:val="56"/>
                                <w:szCs w:val="56"/>
                              </w:rPr>
                              <w:t>Template example</w:t>
                            </w:r>
                          </w:p>
                          <w:p w14:paraId="7F017EC6" w14:textId="77777777" w:rsidR="001B5CD8" w:rsidRDefault="001B5CD8" w:rsidP="001B5CD8">
                            <w:pPr>
                              <w:jc w:val="center"/>
                              <w:rPr>
                                <w:rFonts w:asciiTheme="minorHAnsi" w:hAnsiTheme="minorHAnsi" w:cstheme="minorHAnsi"/>
                                <w:b/>
                                <w:bCs/>
                                <w:iCs/>
                                <w:color w:val="047A13"/>
                                <w:sz w:val="40"/>
                                <w:szCs w:val="40"/>
                                <w:lang w:val="en-GB"/>
                              </w:rPr>
                            </w:pPr>
                          </w:p>
                          <w:p w14:paraId="7D68E544" w14:textId="13F5754A" w:rsidR="001B5CD8" w:rsidRDefault="001B5CD8" w:rsidP="001B5CD8">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Multi Service Contracting; Annex </w:t>
                            </w:r>
                            <w:r>
                              <w:rPr>
                                <w:rFonts w:asciiTheme="minorHAnsi" w:hAnsiTheme="minorHAnsi" w:cstheme="minorHAnsi"/>
                                <w:iCs/>
                                <w:color w:val="047A13"/>
                                <w:sz w:val="40"/>
                                <w:szCs w:val="40"/>
                                <w:lang w:val="en-GB"/>
                              </w:rPr>
                              <w:t>4.3</w:t>
                            </w:r>
                          </w:p>
                          <w:p w14:paraId="25FE429B" w14:textId="77777777" w:rsidR="001B5CD8" w:rsidRPr="001B5CD8" w:rsidRDefault="001B5CD8">
                            <w:pPr>
                              <w:jc w:val="center"/>
                              <w:rPr>
                                <w:b/>
                                <w:bCs/>
                                <w:color w:val="047A13"/>
                                <w:sz w:val="80"/>
                                <w:szCs w:val="8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066B4602" id="_x0000_t202" coordsize="21600,21600" o:spt="202" path="m,l,21600r21600,l21600,xe">
                <v:stroke joinstyle="miter"/>
                <v:path gradientshapeok="t" o:connecttype="rect"/>
              </v:shapetype>
              <v:shape id="Text Box 1" o:spid="_x0000_s1026" type="#_x0000_t202" style="position:absolute;left:0;text-align:left;margin-left:430.7pt;margin-top:26.2pt;width:481.9pt;height:250.8pt;z-index:-25165823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" filled="f" stroked="f" strokeweight=".5pt">
                <o:lock v:ext="edit" aspectratio="t"/>
                <v:textbox>
                  <w:txbxContent>
                    <w:p w14:paraId="30D1B74C" w14:textId="25ECA22F" w:rsidR="00A82856" w:rsidRPr="001B5CD8" w:rsidRDefault="00027140">
                      <w:pPr>
                        <w:jc w:val="center"/>
                        <w:rPr>
                          <w:rFonts w:asciiTheme="minorHAnsi" w:hAnsiTheme="minorHAnsi" w:cstheme="minorHAnsi"/>
                          <w:b/>
                          <w:bCs/>
                          <w:color w:val="047A13"/>
                          <w:sz w:val="80"/>
                          <w:szCs w:val="80"/>
                        </w:rPr>
                      </w:pPr>
                      <w:r w:rsidRPr="001B5CD8">
                        <w:rPr>
                          <w:rFonts w:asciiTheme="minorHAnsi" w:hAnsiTheme="minorHAnsi" w:cstheme="minorHAnsi"/>
                          <w:b/>
                          <w:bCs/>
                          <w:color w:val="047A13"/>
                          <w:sz w:val="80"/>
                          <w:szCs w:val="80"/>
                        </w:rPr>
                        <w:t>Questionnaire for users</w:t>
                      </w:r>
                      <w:r w:rsidR="00973825" w:rsidRPr="001B5CD8">
                        <w:rPr>
                          <w:rFonts w:asciiTheme="minorHAnsi" w:hAnsiTheme="minorHAnsi" w:cstheme="minorHAnsi"/>
                          <w:b/>
                          <w:bCs/>
                          <w:color w:val="047A13"/>
                          <w:sz w:val="80"/>
                          <w:szCs w:val="80"/>
                        </w:rPr>
                        <w:t xml:space="preserve"> on energy and indoor climate</w:t>
                      </w:r>
                    </w:p>
                    <w:p w14:paraId="1AD5213D" w14:textId="02169F73" w:rsidR="001B5CD8" w:rsidRPr="001B5CD8" w:rsidRDefault="001B5CD8" w:rsidP="001B5CD8">
                      <w:pPr>
                        <w:jc w:val="center"/>
                        <w:rPr>
                          <w:rFonts w:asciiTheme="minorHAnsi" w:hAnsiTheme="minorHAnsi" w:cstheme="minorHAnsi"/>
                          <w:b/>
                          <w:bCs/>
                          <w:iCs/>
                          <w:color w:val="047A13"/>
                          <w:sz w:val="56"/>
                          <w:szCs w:val="56"/>
                          <w:lang w:val="en-GB"/>
                        </w:rPr>
                      </w:pPr>
                      <w:r w:rsidRPr="001B5CD8">
                        <w:rPr>
                          <w:rFonts w:asciiTheme="minorHAnsi" w:hAnsiTheme="minorHAnsi" w:cstheme="minorHAnsi"/>
                          <w:b/>
                          <w:bCs/>
                          <w:color w:val="047A13"/>
                          <w:sz w:val="56"/>
                          <w:szCs w:val="56"/>
                        </w:rPr>
                        <w:t xml:space="preserve">- </w:t>
                      </w:r>
                      <w:r w:rsidRPr="001B5CD8">
                        <w:rPr>
                          <w:rFonts w:asciiTheme="minorHAnsi" w:hAnsiTheme="minorHAnsi" w:cstheme="minorHAnsi"/>
                          <w:b/>
                          <w:bCs/>
                          <w:color w:val="047A13"/>
                          <w:sz w:val="56"/>
                          <w:szCs w:val="56"/>
                        </w:rPr>
                        <w:t>Template example</w:t>
                      </w:r>
                    </w:p>
                    <w:p w14:paraId="7F017EC6" w14:textId="77777777" w:rsidR="001B5CD8" w:rsidRDefault="001B5CD8" w:rsidP="001B5CD8">
                      <w:pPr>
                        <w:jc w:val="center"/>
                        <w:rPr>
                          <w:rFonts w:asciiTheme="minorHAnsi" w:hAnsiTheme="minorHAnsi" w:cstheme="minorHAnsi"/>
                          <w:b/>
                          <w:bCs/>
                          <w:iCs/>
                          <w:color w:val="047A13"/>
                          <w:sz w:val="40"/>
                          <w:szCs w:val="40"/>
                          <w:lang w:val="en-GB"/>
                        </w:rPr>
                      </w:pPr>
                    </w:p>
                    <w:p w14:paraId="7D68E544" w14:textId="13F5754A" w:rsidR="001B5CD8" w:rsidRDefault="001B5CD8" w:rsidP="001B5CD8">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Multi Service Contracting; Annex </w:t>
                      </w:r>
                      <w:r>
                        <w:rPr>
                          <w:rFonts w:asciiTheme="minorHAnsi" w:hAnsiTheme="minorHAnsi" w:cstheme="minorHAnsi"/>
                          <w:iCs/>
                          <w:color w:val="047A13"/>
                          <w:sz w:val="40"/>
                          <w:szCs w:val="40"/>
                          <w:lang w:val="en-GB"/>
                        </w:rPr>
                        <w:t>4.3</w:t>
                      </w:r>
                    </w:p>
                    <w:p w14:paraId="25FE429B" w14:textId="77777777" w:rsidR="001B5CD8" w:rsidRPr="001B5CD8" w:rsidRDefault="001B5CD8">
                      <w:pPr>
                        <w:jc w:val="center"/>
                        <w:rPr>
                          <w:b/>
                          <w:bCs/>
                          <w:color w:val="047A13"/>
                          <w:sz w:val="80"/>
                          <w:szCs w:val="80"/>
                          <w:lang w:val="en-GB"/>
                        </w:rPr>
                      </w:pPr>
                    </w:p>
                  </w:txbxContent>
                </v:textbox>
                <w10:wrap type="tight" anchorx="margin"/>
              </v:shape>
            </w:pict>
          </mc:Fallback>
        </mc:AlternateContent>
      </w:r>
    </w:p>
    <w:p w14:paraId="533F5492" w14:textId="77777777" w:rsidR="00A82856" w:rsidRDefault="00817A7D">
      <w:pPr>
        <w:rPr>
          <w:lang w:val="lv-LV"/>
        </w:rPr>
      </w:pPr>
      <w:r>
        <w:rPr>
          <w:noProof/>
        </w:rPr>
        <w:lastRenderedPageBreak/>
        <mc:AlternateContent>
          <mc:Choice Requires="wps">
            <w:drawing>
              <wp:anchor distT="0" distB="0" distL="114300" distR="114300" simplePos="0" relativeHeight="251658244" behindDoc="0" locked="0" layoutInCell="1" allowOverlap="1" wp14:anchorId="55D4DA1E" wp14:editId="61C0A509">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9B010" w14:textId="77777777" w:rsidR="00295CA2" w:rsidRDefault="00295CA2" w:rsidP="00295CA2">
                            <w:pPr>
                              <w:rPr>
                                <w:szCs w:val="24"/>
                              </w:rPr>
                            </w:pPr>
                            <w:bookmarkStart w:id="0"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00F41043" w14:textId="77777777" w:rsidR="00295CA2" w:rsidRPr="00A13C51" w:rsidRDefault="00295CA2" w:rsidP="00295CA2">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0"/>
                          <w:p w14:paraId="445557E8" w14:textId="2E230C35" w:rsidR="00F77EEE" w:rsidRDefault="00B46099">
                            <w:r w:rsidRPr="00BC52FE">
                              <w:rPr>
                                <w:szCs w:val="24"/>
                              </w:rPr>
                              <w:t>This</w:t>
                            </w:r>
                            <w:r>
                              <w:rPr>
                                <w:szCs w:val="24"/>
                              </w:rPr>
                              <w:t xml:space="preserve"> document is a part of the Multi Service Contracting</w:t>
                            </w:r>
                            <w:r w:rsidR="00295CA2">
                              <w:rPr>
                                <w:szCs w:val="24"/>
                              </w:rPr>
                              <w:t xml:space="preserve"> (MSC)</w:t>
                            </w:r>
                            <w:r>
                              <w:rPr>
                                <w:szCs w:val="24"/>
                              </w:rPr>
                              <w:t xml:space="preserve"> toolbox</w:t>
                            </w:r>
                            <w:r w:rsidRPr="00BC52FE">
                              <w:rPr>
                                <w:szCs w:val="24"/>
                              </w:rPr>
                              <w:t xml:space="preserve"> </w:t>
                            </w:r>
                            <w:r>
                              <w:rPr>
                                <w:szCs w:val="24"/>
                              </w:rPr>
                              <w:t>within the group of tool 4, “</w:t>
                            </w:r>
                            <w:r w:rsidRPr="006C4CB0">
                              <w:rPr>
                                <w:szCs w:val="24"/>
                              </w:rPr>
                              <w:t>mapping and analysis tools for different services</w:t>
                            </w:r>
                            <w:r>
                              <w:rPr>
                                <w:i/>
                                <w:iCs/>
                                <w:szCs w:val="24"/>
                              </w:rPr>
                              <w:t>”</w:t>
                            </w:r>
                            <w:r>
                              <w:rPr>
                                <w:szCs w:val="24"/>
                              </w:rPr>
                              <w:t xml:space="preserve">. </w:t>
                            </w:r>
                            <w:r w:rsidR="004740B6">
                              <w:t>It</w:t>
                            </w:r>
                            <w:r w:rsidR="001B717B">
                              <w:t xml:space="preserve"> present</w:t>
                            </w:r>
                            <w:r w:rsidR="001D1248">
                              <w:t>s</w:t>
                            </w:r>
                            <w:r w:rsidR="001B717B">
                              <w:t xml:space="preserve"> a s</w:t>
                            </w:r>
                            <w:r w:rsidR="00F77EEE">
                              <w:t>urvey</w:t>
                            </w:r>
                            <w:r w:rsidR="00973825">
                              <w:t xml:space="preserve"> template</w:t>
                            </w:r>
                            <w:r w:rsidR="00F77EEE">
                              <w:t xml:space="preserve"> developed by Dansk </w:t>
                            </w:r>
                            <w:proofErr w:type="spellStart"/>
                            <w:r w:rsidR="00F77EEE">
                              <w:t>Energi</w:t>
                            </w:r>
                            <w:proofErr w:type="spellEnd"/>
                            <w:r w:rsidR="00F77EEE">
                              <w:t xml:space="preserve"> Management and </w:t>
                            </w:r>
                            <w:r w:rsidR="00C33879">
                              <w:t>tested</w:t>
                            </w:r>
                            <w:r w:rsidR="00F77EEE">
                              <w:t xml:space="preserve"> in relation to the E</w:t>
                            </w:r>
                            <w:r w:rsidR="00F54D07">
                              <w:t>FFECT</w:t>
                            </w:r>
                            <w:r w:rsidR="00F77EEE">
                              <w:t xml:space="preserve">4uildings’ MSC case in </w:t>
                            </w:r>
                            <w:proofErr w:type="spellStart"/>
                            <w:r w:rsidR="00F77EEE">
                              <w:t>Egedal</w:t>
                            </w:r>
                            <w:proofErr w:type="spellEnd"/>
                            <w:r w:rsidR="00F77EEE">
                              <w:t xml:space="preserve"> Municipality, Denmark</w:t>
                            </w:r>
                            <w:r w:rsidR="0092741B">
                              <w:t>.</w:t>
                            </w:r>
                          </w:p>
                          <w:p w14:paraId="60528AD5" w14:textId="77777777" w:rsidR="00A82856" w:rsidRPr="00E748C3" w:rsidRDefault="00A82856"/>
                          <w:p w14:paraId="59A4F168" w14:textId="77777777" w:rsidR="00A82856" w:rsidRPr="00E748C3" w:rsidRDefault="00A82856"/>
                          <w:p w14:paraId="27CE0F6E" w14:textId="77777777" w:rsidR="00A82856" w:rsidRPr="00E748C3" w:rsidRDefault="00A82856"/>
                          <w:p w14:paraId="2732B0F9" w14:textId="77777777" w:rsidR="00A82856" w:rsidRPr="00E748C3" w:rsidRDefault="00A82856"/>
                          <w:p w14:paraId="5EBC1B45" w14:textId="77777777" w:rsidR="00A82856" w:rsidRPr="00E748C3" w:rsidRDefault="00A82856"/>
                          <w:p w14:paraId="716F0599" w14:textId="77777777" w:rsidR="00A82856" w:rsidRPr="00E748C3" w:rsidRDefault="00A82856"/>
                          <w:p w14:paraId="4B36AF20" w14:textId="77777777" w:rsidR="00A82856" w:rsidRPr="00E748C3" w:rsidRDefault="00A82856"/>
                          <w:p w14:paraId="0BE931E0" w14:textId="77777777" w:rsidR="00A82856" w:rsidRPr="00E748C3" w:rsidRDefault="00A82856"/>
                          <w:p w14:paraId="0C2B0A49" w14:textId="77777777" w:rsidR="00A82856" w:rsidRPr="00E748C3" w:rsidRDefault="00A82856"/>
                          <w:p w14:paraId="6A3656ED" w14:textId="77777777" w:rsidR="00A82856" w:rsidRPr="00E748C3" w:rsidRDefault="00A82856"/>
                          <w:p w14:paraId="41B1BC15" w14:textId="77777777" w:rsidR="00A82856" w:rsidRPr="00E748C3" w:rsidRDefault="00A82856"/>
                          <w:p w14:paraId="5A894061" w14:textId="77777777" w:rsidR="00A82856" w:rsidRPr="00E748C3" w:rsidRDefault="00A82856"/>
                          <w:p w14:paraId="5E779F67" w14:textId="77777777" w:rsidR="00A82856" w:rsidRPr="00E748C3" w:rsidRDefault="00A82856"/>
                          <w:p w14:paraId="2E2B2E47" w14:textId="77777777" w:rsidR="00A82856" w:rsidRPr="00E748C3" w:rsidRDefault="00A82856"/>
                          <w:p w14:paraId="499B16EF" w14:textId="77777777" w:rsidR="00A82856" w:rsidRPr="00E748C3" w:rsidRDefault="00A82856"/>
                          <w:p w14:paraId="5DCBB10E" w14:textId="77777777" w:rsidR="00A82856" w:rsidRPr="00E748C3" w:rsidRDefault="00A82856"/>
                          <w:p w14:paraId="6A5444F1" w14:textId="77777777" w:rsidR="00A82856" w:rsidRPr="00E748C3" w:rsidRDefault="00A82856"/>
                          <w:p w14:paraId="3DE5D01B" w14:textId="77777777" w:rsidR="00A82856" w:rsidRPr="00E748C3" w:rsidRDefault="00A82856"/>
                          <w:p w14:paraId="346D6DA2" w14:textId="77777777" w:rsidR="00A82856" w:rsidRPr="00E748C3" w:rsidRDefault="00A82856"/>
                          <w:p w14:paraId="6513A0D0" w14:textId="77777777" w:rsidR="00A82856" w:rsidRPr="00E748C3" w:rsidRDefault="00A82856"/>
                          <w:p w14:paraId="3D0D37E9" w14:textId="77777777" w:rsidR="00A82856" w:rsidRPr="00E748C3" w:rsidRDefault="00A82856"/>
                          <w:p w14:paraId="3F26B226" w14:textId="77777777" w:rsidR="00A82856" w:rsidRPr="00E748C3" w:rsidRDefault="00A82856"/>
                          <w:p w14:paraId="4A8D20BD" w14:textId="77777777" w:rsidR="00A82856" w:rsidRPr="00E748C3" w:rsidRDefault="00A82856"/>
                          <w:p w14:paraId="232DD0B2" w14:textId="77777777" w:rsidR="00A82856" w:rsidRPr="00E748C3" w:rsidRDefault="00A82856"/>
                          <w:p w14:paraId="2FAC14EE" w14:textId="77777777" w:rsidR="00A82856" w:rsidRPr="00E748C3" w:rsidRDefault="00A82856"/>
                          <w:p w14:paraId="77ABC73F" w14:textId="77777777" w:rsidR="00A82856" w:rsidRPr="00E748C3" w:rsidRDefault="00A82856"/>
                          <w:p w14:paraId="1407C575" w14:textId="77777777" w:rsidR="00A82856" w:rsidRPr="00E748C3" w:rsidRDefault="00A82856"/>
                          <w:p w14:paraId="092EDFDE" w14:textId="77777777" w:rsidR="00A82856" w:rsidRPr="00E748C3" w:rsidRDefault="00A82856"/>
                          <w:p w14:paraId="664EEA43" w14:textId="77777777" w:rsidR="00A82856" w:rsidRPr="00E748C3" w:rsidRDefault="00A82856"/>
                          <w:p w14:paraId="7C7E0964" w14:textId="77777777" w:rsidR="00A82856" w:rsidRPr="00E748C3" w:rsidRDefault="00A82856"/>
                          <w:p w14:paraId="0A3B479A" w14:textId="77777777" w:rsidR="00A82856" w:rsidRPr="00E748C3" w:rsidRDefault="00A82856"/>
                          <w:p w14:paraId="1F36A59B" w14:textId="77777777" w:rsidR="00A82856" w:rsidRPr="00E748C3" w:rsidRDefault="00A82856"/>
                          <w:p w14:paraId="0E7BE9CD" w14:textId="77777777" w:rsidR="00A82856" w:rsidRPr="00E748C3" w:rsidRDefault="00A82856"/>
                          <w:p w14:paraId="42C523AE" w14:textId="77777777" w:rsidR="00A82856" w:rsidRPr="00E748C3" w:rsidRDefault="00A82856"/>
                          <w:p w14:paraId="1FF6AB9F" w14:textId="77777777" w:rsidR="00A82856" w:rsidRPr="00E748C3" w:rsidRDefault="00A82856"/>
                          <w:p w14:paraId="5522AB55" w14:textId="77777777" w:rsidR="00A82856" w:rsidRPr="00E748C3" w:rsidRDefault="00A82856"/>
                          <w:p w14:paraId="2E13BB0A" w14:textId="77777777" w:rsidR="00A82856" w:rsidRPr="00E748C3" w:rsidRDefault="00A82856"/>
                          <w:p w14:paraId="45FB3C55" w14:textId="77777777" w:rsidR="00A82856" w:rsidRPr="00E748C3" w:rsidRDefault="00A82856"/>
                          <w:p w14:paraId="52467094" w14:textId="77777777" w:rsidR="00A82856" w:rsidRPr="00E748C3" w:rsidRDefault="00A82856"/>
                          <w:p w14:paraId="7359C696" w14:textId="77777777" w:rsidR="00A82856" w:rsidRPr="00E748C3" w:rsidRDefault="00A82856"/>
                          <w:p w14:paraId="56246D1D" w14:textId="77777777" w:rsidR="00A82856" w:rsidRPr="00E748C3" w:rsidRDefault="00A82856"/>
                          <w:p w14:paraId="4E7ADEDB" w14:textId="77777777" w:rsidR="00A82856" w:rsidRPr="00E748C3" w:rsidRDefault="00A82856"/>
                          <w:p w14:paraId="5AC451EC" w14:textId="77777777" w:rsidR="00A82856" w:rsidRPr="00E748C3" w:rsidRDefault="00A82856"/>
                          <w:p w14:paraId="3887A6D2" w14:textId="77777777" w:rsidR="00A82856" w:rsidRPr="00E748C3" w:rsidRDefault="00A82856"/>
                          <w:p w14:paraId="4717A932" w14:textId="77777777" w:rsidR="00A82856" w:rsidRPr="00E748C3" w:rsidRDefault="00A82856"/>
                          <w:p w14:paraId="71C2B402" w14:textId="77777777" w:rsidR="00A82856" w:rsidRPr="00E748C3" w:rsidRDefault="00A82856"/>
                          <w:p w14:paraId="5580B08E" w14:textId="77777777" w:rsidR="00A82856" w:rsidRPr="00E748C3" w:rsidRDefault="00817A7D">
                            <w:r w:rsidRPr="00E748C3">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5D4DA1E" id="_x0000_t202" coordsize="21600,21600" o:spt="202" path="m,l,21600r21600,l21600,xe">
                <v:stroke joinstyle="miter"/>
                <v:path gradientshapeok="t" o:connecttype="rect"/>
              </v:shapetype>
              <v:shape id="Text Box 35" o:spid="_x0000_s1027" type="#_x0000_t202" style="position:absolute;left:0;text-align:left;margin-left:0;margin-top:134.5pt;width:529.1pt;height:346.5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1749B010" w14:textId="77777777" w:rsidR="00295CA2" w:rsidRDefault="00295CA2" w:rsidP="00295CA2">
                      <w:pPr>
                        <w:rPr>
                          <w:szCs w:val="24"/>
                        </w:rPr>
                      </w:pPr>
                      <w:bookmarkStart w:id="1"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00F41043" w14:textId="77777777" w:rsidR="00295CA2" w:rsidRPr="00A13C51" w:rsidRDefault="00295CA2" w:rsidP="00295CA2">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1"/>
                    <w:p w14:paraId="445557E8" w14:textId="2E230C35" w:rsidR="00F77EEE" w:rsidRDefault="00B46099">
                      <w:r w:rsidRPr="00BC52FE">
                        <w:rPr>
                          <w:szCs w:val="24"/>
                        </w:rPr>
                        <w:t>This</w:t>
                      </w:r>
                      <w:r>
                        <w:rPr>
                          <w:szCs w:val="24"/>
                        </w:rPr>
                        <w:t xml:space="preserve"> document is a part of the Multi Service Contracting</w:t>
                      </w:r>
                      <w:r w:rsidR="00295CA2">
                        <w:rPr>
                          <w:szCs w:val="24"/>
                        </w:rPr>
                        <w:t xml:space="preserve"> (MSC)</w:t>
                      </w:r>
                      <w:r>
                        <w:rPr>
                          <w:szCs w:val="24"/>
                        </w:rPr>
                        <w:t xml:space="preserve"> toolbox</w:t>
                      </w:r>
                      <w:r w:rsidRPr="00BC52FE">
                        <w:rPr>
                          <w:szCs w:val="24"/>
                        </w:rPr>
                        <w:t xml:space="preserve"> </w:t>
                      </w:r>
                      <w:r>
                        <w:rPr>
                          <w:szCs w:val="24"/>
                        </w:rPr>
                        <w:t xml:space="preserve">within the group of </w:t>
                      </w:r>
                      <w:proofErr w:type="gramStart"/>
                      <w:r>
                        <w:rPr>
                          <w:szCs w:val="24"/>
                        </w:rPr>
                        <w:t>tool</w:t>
                      </w:r>
                      <w:proofErr w:type="gramEnd"/>
                      <w:r>
                        <w:rPr>
                          <w:szCs w:val="24"/>
                        </w:rPr>
                        <w:t xml:space="preserve"> 4, “</w:t>
                      </w:r>
                      <w:r w:rsidRPr="006C4CB0">
                        <w:rPr>
                          <w:szCs w:val="24"/>
                        </w:rPr>
                        <w:t>mapping and analysis tools for different services</w:t>
                      </w:r>
                      <w:r>
                        <w:rPr>
                          <w:i/>
                          <w:iCs/>
                          <w:szCs w:val="24"/>
                        </w:rPr>
                        <w:t>”</w:t>
                      </w:r>
                      <w:r>
                        <w:rPr>
                          <w:szCs w:val="24"/>
                        </w:rPr>
                        <w:t xml:space="preserve">. </w:t>
                      </w:r>
                      <w:r w:rsidR="004740B6">
                        <w:t>It</w:t>
                      </w:r>
                      <w:r w:rsidR="001B717B">
                        <w:t xml:space="preserve"> present</w:t>
                      </w:r>
                      <w:r w:rsidR="001D1248">
                        <w:t>s</w:t>
                      </w:r>
                      <w:r w:rsidR="001B717B">
                        <w:t xml:space="preserve"> a s</w:t>
                      </w:r>
                      <w:r w:rsidR="00F77EEE">
                        <w:t>urvey</w:t>
                      </w:r>
                      <w:r w:rsidR="00973825">
                        <w:t xml:space="preserve"> template</w:t>
                      </w:r>
                      <w:r w:rsidR="00F77EEE">
                        <w:t xml:space="preserve"> developed by Dansk </w:t>
                      </w:r>
                      <w:proofErr w:type="spellStart"/>
                      <w:r w:rsidR="00F77EEE">
                        <w:t>Energi</w:t>
                      </w:r>
                      <w:proofErr w:type="spellEnd"/>
                      <w:r w:rsidR="00F77EEE">
                        <w:t xml:space="preserve"> Management and </w:t>
                      </w:r>
                      <w:r w:rsidR="00C33879">
                        <w:t>tested</w:t>
                      </w:r>
                      <w:r w:rsidR="00F77EEE">
                        <w:t xml:space="preserve"> in relation to the E</w:t>
                      </w:r>
                      <w:r w:rsidR="00F54D07">
                        <w:t>FFECT</w:t>
                      </w:r>
                      <w:r w:rsidR="00F77EEE">
                        <w:t xml:space="preserve">4uildings’ MSC case in </w:t>
                      </w:r>
                      <w:proofErr w:type="spellStart"/>
                      <w:r w:rsidR="00F77EEE">
                        <w:t>Egedal</w:t>
                      </w:r>
                      <w:proofErr w:type="spellEnd"/>
                      <w:r w:rsidR="00F77EEE">
                        <w:t xml:space="preserve"> Municipality, Denmark</w:t>
                      </w:r>
                      <w:r w:rsidR="0092741B">
                        <w:t>.</w:t>
                      </w:r>
                    </w:p>
                    <w:p w14:paraId="60528AD5" w14:textId="77777777" w:rsidR="00A82856" w:rsidRPr="00E748C3" w:rsidRDefault="00A82856"/>
                    <w:p w14:paraId="59A4F168" w14:textId="77777777" w:rsidR="00A82856" w:rsidRPr="00E748C3" w:rsidRDefault="00A82856"/>
                    <w:p w14:paraId="27CE0F6E" w14:textId="77777777" w:rsidR="00A82856" w:rsidRPr="00E748C3" w:rsidRDefault="00A82856"/>
                    <w:p w14:paraId="2732B0F9" w14:textId="77777777" w:rsidR="00A82856" w:rsidRPr="00E748C3" w:rsidRDefault="00A82856"/>
                    <w:p w14:paraId="5EBC1B45" w14:textId="77777777" w:rsidR="00A82856" w:rsidRPr="00E748C3" w:rsidRDefault="00A82856"/>
                    <w:p w14:paraId="716F0599" w14:textId="77777777" w:rsidR="00A82856" w:rsidRPr="00E748C3" w:rsidRDefault="00A82856"/>
                    <w:p w14:paraId="4B36AF20" w14:textId="77777777" w:rsidR="00A82856" w:rsidRPr="00E748C3" w:rsidRDefault="00A82856"/>
                    <w:p w14:paraId="0BE931E0" w14:textId="77777777" w:rsidR="00A82856" w:rsidRPr="00E748C3" w:rsidRDefault="00A82856"/>
                    <w:p w14:paraId="0C2B0A49" w14:textId="77777777" w:rsidR="00A82856" w:rsidRPr="00E748C3" w:rsidRDefault="00A82856"/>
                    <w:p w14:paraId="6A3656ED" w14:textId="77777777" w:rsidR="00A82856" w:rsidRPr="00E748C3" w:rsidRDefault="00A82856"/>
                    <w:p w14:paraId="41B1BC15" w14:textId="77777777" w:rsidR="00A82856" w:rsidRPr="00E748C3" w:rsidRDefault="00A82856"/>
                    <w:p w14:paraId="5A894061" w14:textId="77777777" w:rsidR="00A82856" w:rsidRPr="00E748C3" w:rsidRDefault="00A82856"/>
                    <w:p w14:paraId="5E779F67" w14:textId="77777777" w:rsidR="00A82856" w:rsidRPr="00E748C3" w:rsidRDefault="00A82856"/>
                    <w:p w14:paraId="2E2B2E47" w14:textId="77777777" w:rsidR="00A82856" w:rsidRPr="00E748C3" w:rsidRDefault="00A82856"/>
                    <w:p w14:paraId="499B16EF" w14:textId="77777777" w:rsidR="00A82856" w:rsidRPr="00E748C3" w:rsidRDefault="00A82856"/>
                    <w:p w14:paraId="5DCBB10E" w14:textId="77777777" w:rsidR="00A82856" w:rsidRPr="00E748C3" w:rsidRDefault="00A82856"/>
                    <w:p w14:paraId="6A5444F1" w14:textId="77777777" w:rsidR="00A82856" w:rsidRPr="00E748C3" w:rsidRDefault="00A82856"/>
                    <w:p w14:paraId="3DE5D01B" w14:textId="77777777" w:rsidR="00A82856" w:rsidRPr="00E748C3" w:rsidRDefault="00A82856"/>
                    <w:p w14:paraId="346D6DA2" w14:textId="77777777" w:rsidR="00A82856" w:rsidRPr="00E748C3" w:rsidRDefault="00A82856"/>
                    <w:p w14:paraId="6513A0D0" w14:textId="77777777" w:rsidR="00A82856" w:rsidRPr="00E748C3" w:rsidRDefault="00A82856"/>
                    <w:p w14:paraId="3D0D37E9" w14:textId="77777777" w:rsidR="00A82856" w:rsidRPr="00E748C3" w:rsidRDefault="00A82856"/>
                    <w:p w14:paraId="3F26B226" w14:textId="77777777" w:rsidR="00A82856" w:rsidRPr="00E748C3" w:rsidRDefault="00A82856"/>
                    <w:p w14:paraId="4A8D20BD" w14:textId="77777777" w:rsidR="00A82856" w:rsidRPr="00E748C3" w:rsidRDefault="00A82856"/>
                    <w:p w14:paraId="232DD0B2" w14:textId="77777777" w:rsidR="00A82856" w:rsidRPr="00E748C3" w:rsidRDefault="00A82856"/>
                    <w:p w14:paraId="2FAC14EE" w14:textId="77777777" w:rsidR="00A82856" w:rsidRPr="00E748C3" w:rsidRDefault="00A82856"/>
                    <w:p w14:paraId="77ABC73F" w14:textId="77777777" w:rsidR="00A82856" w:rsidRPr="00E748C3" w:rsidRDefault="00A82856"/>
                    <w:p w14:paraId="1407C575" w14:textId="77777777" w:rsidR="00A82856" w:rsidRPr="00E748C3" w:rsidRDefault="00A82856"/>
                    <w:p w14:paraId="092EDFDE" w14:textId="77777777" w:rsidR="00A82856" w:rsidRPr="00E748C3" w:rsidRDefault="00A82856"/>
                    <w:p w14:paraId="664EEA43" w14:textId="77777777" w:rsidR="00A82856" w:rsidRPr="00E748C3" w:rsidRDefault="00A82856"/>
                    <w:p w14:paraId="7C7E0964" w14:textId="77777777" w:rsidR="00A82856" w:rsidRPr="00E748C3" w:rsidRDefault="00A82856"/>
                    <w:p w14:paraId="0A3B479A" w14:textId="77777777" w:rsidR="00A82856" w:rsidRPr="00E748C3" w:rsidRDefault="00A82856"/>
                    <w:p w14:paraId="1F36A59B" w14:textId="77777777" w:rsidR="00A82856" w:rsidRPr="00E748C3" w:rsidRDefault="00A82856"/>
                    <w:p w14:paraId="0E7BE9CD" w14:textId="77777777" w:rsidR="00A82856" w:rsidRPr="00E748C3" w:rsidRDefault="00A82856"/>
                    <w:p w14:paraId="42C523AE" w14:textId="77777777" w:rsidR="00A82856" w:rsidRPr="00E748C3" w:rsidRDefault="00A82856"/>
                    <w:p w14:paraId="1FF6AB9F" w14:textId="77777777" w:rsidR="00A82856" w:rsidRPr="00E748C3" w:rsidRDefault="00A82856"/>
                    <w:p w14:paraId="5522AB55" w14:textId="77777777" w:rsidR="00A82856" w:rsidRPr="00E748C3" w:rsidRDefault="00A82856"/>
                    <w:p w14:paraId="2E13BB0A" w14:textId="77777777" w:rsidR="00A82856" w:rsidRPr="00E748C3" w:rsidRDefault="00A82856"/>
                    <w:p w14:paraId="45FB3C55" w14:textId="77777777" w:rsidR="00A82856" w:rsidRPr="00E748C3" w:rsidRDefault="00A82856"/>
                    <w:p w14:paraId="52467094" w14:textId="77777777" w:rsidR="00A82856" w:rsidRPr="00E748C3" w:rsidRDefault="00A82856"/>
                    <w:p w14:paraId="7359C696" w14:textId="77777777" w:rsidR="00A82856" w:rsidRPr="00E748C3" w:rsidRDefault="00A82856"/>
                    <w:p w14:paraId="56246D1D" w14:textId="77777777" w:rsidR="00A82856" w:rsidRPr="00E748C3" w:rsidRDefault="00A82856"/>
                    <w:p w14:paraId="4E7ADEDB" w14:textId="77777777" w:rsidR="00A82856" w:rsidRPr="00E748C3" w:rsidRDefault="00A82856"/>
                    <w:p w14:paraId="5AC451EC" w14:textId="77777777" w:rsidR="00A82856" w:rsidRPr="00E748C3" w:rsidRDefault="00A82856"/>
                    <w:p w14:paraId="3887A6D2" w14:textId="77777777" w:rsidR="00A82856" w:rsidRPr="00E748C3" w:rsidRDefault="00A82856"/>
                    <w:p w14:paraId="4717A932" w14:textId="77777777" w:rsidR="00A82856" w:rsidRPr="00E748C3" w:rsidRDefault="00A82856"/>
                    <w:p w14:paraId="71C2B402" w14:textId="77777777" w:rsidR="00A82856" w:rsidRPr="00E748C3" w:rsidRDefault="00A82856"/>
                    <w:p w14:paraId="5580B08E" w14:textId="77777777" w:rsidR="00A82856" w:rsidRPr="00E748C3" w:rsidRDefault="00817A7D">
                      <w:r w:rsidRPr="00E748C3">
                        <w:br/>
                      </w:r>
                    </w:p>
                  </w:txbxContent>
                </v:textbox>
                <w10:wrap anchorx="margin"/>
              </v:shape>
            </w:pict>
          </mc:Fallback>
        </mc:AlternateContent>
      </w:r>
      <w:r>
        <w:rPr>
          <w:noProof/>
        </w:rPr>
        <w:drawing>
          <wp:anchor distT="0" distB="0" distL="114300" distR="114300" simplePos="0" relativeHeight="251658252" behindDoc="0" locked="0" layoutInCell="1" allowOverlap="1" wp14:anchorId="368838F1" wp14:editId="22FD33E5">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rPr>
        <w:drawing>
          <wp:anchor distT="0" distB="0" distL="114300" distR="114300" simplePos="0" relativeHeight="251658251" behindDoc="0" locked="0" layoutInCell="1" allowOverlap="1" wp14:anchorId="66BC9076" wp14:editId="6AFEE884">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lv-LV"/>
        </w:rPr>
        <w:drawing>
          <wp:anchor distT="0" distB="0" distL="114300" distR="114300" simplePos="0" relativeHeight="251658245" behindDoc="1" locked="1" layoutInCell="1" allowOverlap="1" wp14:anchorId="502AEE23" wp14:editId="19FE9AFF">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181215"/>
                    </a:xfrm>
                    <a:prstGeom prst="rect">
                      <a:avLst/>
                    </a:prstGeom>
                  </pic:spPr>
                </pic:pic>
              </a:graphicData>
            </a:graphic>
          </wp:anchor>
        </w:drawing>
      </w:r>
    </w:p>
    <w:p w14:paraId="3F9C4EB0" w14:textId="77777777" w:rsidR="00A82856" w:rsidRDefault="00A82856">
      <w:pPr>
        <w:rPr>
          <w:lang w:val="lv-LV"/>
        </w:rPr>
      </w:pPr>
    </w:p>
    <w:p w14:paraId="6A83941F" w14:textId="77777777" w:rsidR="00A82856" w:rsidRDefault="00A82856">
      <w:pPr>
        <w:rPr>
          <w:lang w:val="lv-LV"/>
        </w:rPr>
      </w:pPr>
    </w:p>
    <w:p w14:paraId="54D64F77" w14:textId="77777777" w:rsidR="00A82856" w:rsidRDefault="00A82856">
      <w:pPr>
        <w:rPr>
          <w:lang w:val="lv-LV"/>
        </w:rPr>
      </w:pPr>
    </w:p>
    <w:p w14:paraId="3CB358C7" w14:textId="77777777" w:rsidR="00A82856" w:rsidRDefault="00A82856">
      <w:pPr>
        <w:rPr>
          <w:lang w:val="lv-LV"/>
        </w:rPr>
      </w:pPr>
    </w:p>
    <w:p w14:paraId="4761AE3F" w14:textId="77777777" w:rsidR="00A82856" w:rsidRDefault="00A82856">
      <w:pPr>
        <w:rPr>
          <w:lang w:val="lv-LV"/>
        </w:rPr>
      </w:pPr>
    </w:p>
    <w:p w14:paraId="09668C91" w14:textId="77777777" w:rsidR="00A82856" w:rsidRDefault="00A82856">
      <w:pPr>
        <w:rPr>
          <w:lang w:val="lv-LV"/>
        </w:rPr>
      </w:pPr>
    </w:p>
    <w:p w14:paraId="3E2B5CCF" w14:textId="77777777" w:rsidR="00A82856" w:rsidRDefault="00A82856">
      <w:pPr>
        <w:rPr>
          <w:lang w:val="lv-LV"/>
        </w:rPr>
      </w:pPr>
    </w:p>
    <w:p w14:paraId="20944BA4" w14:textId="60051F57" w:rsidR="00A82856" w:rsidRDefault="0052723A">
      <w:pPr>
        <w:rPr>
          <w:lang w:val="lv-LV"/>
        </w:rPr>
        <w:sectPr w:rsidR="00A82856">
          <w:headerReference w:type="even" r:id="rId20"/>
          <w:footerReference w:type="even" r:id="rId21"/>
          <w:footerReference w:type="default" r:id="rId22"/>
          <w:type w:val="oddPage"/>
          <w:pgSz w:w="11850" w:h="16783"/>
          <w:pgMar w:top="-69" w:right="1134" w:bottom="1134" w:left="1701" w:header="720" w:footer="720" w:gutter="0"/>
          <w:cols w:space="720"/>
          <w:docGrid w:linePitch="360"/>
        </w:sectPr>
      </w:pPr>
      <w:r>
        <w:rPr>
          <w:bCs/>
          <w:noProof/>
          <w:szCs w:val="24"/>
        </w:rPr>
        <mc:AlternateContent>
          <mc:Choice Requires="wps">
            <w:drawing>
              <wp:anchor distT="0" distB="0" distL="114300" distR="114300" simplePos="0" relativeHeight="251658242" behindDoc="0" locked="0" layoutInCell="1" allowOverlap="1" wp14:anchorId="578CD9CA" wp14:editId="35C4CCEC">
                <wp:simplePos x="0" y="0"/>
                <wp:positionH relativeFrom="page">
                  <wp:posOffset>200025</wp:posOffset>
                </wp:positionH>
                <wp:positionV relativeFrom="paragraph">
                  <wp:posOffset>5004435</wp:posOffset>
                </wp:positionV>
                <wp:extent cx="7123430" cy="1308100"/>
                <wp:effectExtent l="0" t="0" r="20320" b="25400"/>
                <wp:wrapNone/>
                <wp:docPr id="34" name="Text Box 34"/>
                <wp:cNvGraphicFramePr/>
                <a:graphic xmlns:a="http://schemas.openxmlformats.org/drawingml/2006/main">
                  <a:graphicData uri="http://schemas.microsoft.com/office/word/2010/wordprocessingShape">
                    <wps:wsp>
                      <wps:cNvSpPr txBox="1"/>
                      <wps:spPr>
                        <a:xfrm>
                          <a:off x="0" y="0"/>
                          <a:ext cx="7123430" cy="130810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7AB6DC07" w14:textId="77777777" w:rsidR="00A82856" w:rsidRDefault="00817A7D">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3" w:history="1">
                              <w:r>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78CD9CA" id="_x0000_t202" coordsize="21600,21600" o:spt="202" path="m,l,21600r21600,l21600,xe">
                <v:stroke joinstyle="miter"/>
                <v:path gradientshapeok="t" o:connecttype="rect"/>
              </v:shapetype>
              <v:shape id="Text Box 34" o:spid="_x0000_s1028" type="#_x0000_t202" style="position:absolute;left:0;text-align:left;margin-left:15.75pt;margin-top:394.05pt;width:560.9pt;height:103pt;z-index:25165824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" fillcolor="white [3201]" strokeweight=".5pt">
                <v:stroke opacity="0"/>
                <v:textbox>
                  <w:txbxContent>
                    <w:p w14:paraId="7AB6DC07" w14:textId="77777777" w:rsidR="00A82856" w:rsidRDefault="00817A7D">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4" w:history="1">
                        <w:r>
                          <w:rPr>
                            <w:rStyle w:val="Hyperlink"/>
                            <w:rFonts w:cstheme="majorHAnsi"/>
                            <w:bCs/>
                            <w:color w:val="70AD47" w:themeColor="accent6"/>
                          </w:rPr>
                          <w:t>http://www.effect4buildings.se/</w:t>
                        </w:r>
                      </w:hyperlink>
                    </w:p>
                  </w:txbxContent>
                </v:textbox>
                <w10:wrap anchorx="page"/>
              </v:shape>
            </w:pict>
          </mc:Fallback>
        </mc:AlternateContent>
      </w:r>
      <w:r>
        <w:rPr>
          <w:noProof/>
        </w:rPr>
        <mc:AlternateContent>
          <mc:Choice Requires="wps">
            <w:drawing>
              <wp:anchor distT="0" distB="0" distL="114300" distR="114300" simplePos="0" relativeHeight="251658249" behindDoc="0" locked="0" layoutInCell="1" allowOverlap="1" wp14:anchorId="438998F0" wp14:editId="3F9032BC">
                <wp:simplePos x="0" y="0"/>
                <wp:positionH relativeFrom="page">
                  <wp:posOffset>323850</wp:posOffset>
                </wp:positionH>
                <wp:positionV relativeFrom="paragraph">
                  <wp:posOffset>4956810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FBE3F" id="Straight Connector 3" o:spid="_x0000_s1026" style="position:absolute;z-index:251658249;visibility:visible;mso-wrap-style:square;mso-wrap-distance-left:9pt;mso-wrap-distance-top:0;mso-wrap-distance-right:9pt;mso-wrap-distance-bottom:0;mso-position-horizontal:absolute;mso-position-horizontal-relative:page;mso-position-vertical:absolute;mso-position-vertical-relative:text" from="25.5pt,390.3pt" to="564.9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" strokecolor="#91c848" strokeweight="3.25pt">
                <v:stroke joinstyle="miter"/>
                <o:lock v:ext="edit" aspectratio="t" shapetype="f"/>
                <w10:wrap anchorx="page"/>
              </v:line>
            </w:pict>
          </mc:Fallback>
        </mc:AlternateContent>
      </w:r>
      <w:r w:rsidR="00817A7D">
        <w:rPr>
          <w:noProof/>
        </w:rPr>
        <mc:AlternateContent>
          <mc:Choice Requires="wpg">
            <w:drawing>
              <wp:anchor distT="0" distB="0" distL="114300" distR="114300" simplePos="0" relativeHeight="251658246" behindDoc="0" locked="0" layoutInCell="1" allowOverlap="1" wp14:anchorId="020AF609" wp14:editId="53C92541">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5"/>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6"/>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23131" y="9229"/>
                            <a:ext cx="2565" cy="745"/>
                          </a:xfrm>
                          <a:prstGeom prst="rect">
                            <a:avLst/>
                          </a:prstGeom>
                          <a:grpFill/>
                          <a:ln>
                            <a:solidFill>
                              <a:schemeClr val="bg1"/>
                            </a:solidFill>
                          </a:ln>
                        </pic:spPr>
                      </pic:pic>
                      <pic:pic xmlns:pic="http://schemas.openxmlformats.org/drawingml/2006/picture">
                        <pic:nvPicPr>
                          <pic:cNvPr id="27" name="Picture 26"/>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9"/>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0"/>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1"/>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2"/>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3"/>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58DD7A42" id="Group 37" o:spid="_x0000_s1026" style="position:absolute;margin-left:-20.75pt;margin-top:196.7pt;width:437.2pt;height:185.25pt;z-index:251658246"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4"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5"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" stroked="t" strokecolor="white [3212]">
                  <v:imagedata r:id="rId36"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7"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8"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39"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0"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1"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2" o:title="9 thumbnail_BDD_logo_RGB"/>
                  <v:path arrowok="t"/>
                </v:shape>
              </v:group>
            </w:pict>
          </mc:Fallback>
        </mc:AlternateContent>
      </w:r>
      <w:r w:rsidR="00817A7D">
        <w:rPr>
          <w:noProof/>
        </w:rPr>
        <mc:AlternateContent>
          <mc:Choice Requires="wps">
            <w:drawing>
              <wp:anchor distT="0" distB="0" distL="114300" distR="114300" simplePos="0" relativeHeight="251658250" behindDoc="1" locked="0" layoutInCell="1" allowOverlap="1" wp14:anchorId="3E6F2A75" wp14:editId="49BCA47E">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psCustomData="http://www.wps.cn/officeDocument/2013/wpsCustomData">
            <w:pict>
              <v:rect id="_x0000_s1026" o:spid="_x0000_s1026" o:spt="1" style="position:absolute;left:0pt;margin-top:191.15pt;height:231.85pt;width:560.15pt;mso-position-horizontal:center;mso-position-horizontal-relative:page;z-index:-251583488;v-text-anchor:middle;mso-width-relative:page;mso-height-relative:page;" fillcolor="#FFFFFF [3212]" filled="t" stroked="f" coordsize="21600,21600" o:gfxdata="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7GBOW2QAAAAkBAAAPAAAAAAAAAAEA&#10;IAAAACIAAABkcnMvZG93bnJldi54bWxQSwECFAAUAAAACACHTuJAi/zFaEcCAACCBAAADgAAAAAA&#10;AAABACAAAAAoAQAAZHJzL2Uyb0RvYy54bWxQSwUGAAAAAAYABgBZAQAA4QUAAAAA&#10;">
                <v:fill on="t" focussize="0,0"/>
                <v:stroke on="f" weight="1pt" miterlimit="8" joinstyle="miter"/>
                <v:imagedata o:title=""/>
                <o:lock v:ext="edit" aspectratio="f"/>
              </v:rect>
            </w:pict>
          </mc:Fallback>
        </mc:AlternateContent>
      </w:r>
      <w:r w:rsidR="00817A7D">
        <w:rPr>
          <w:noProof/>
        </w:rPr>
        <mc:AlternateContent>
          <mc:Choice Requires="wpg">
            <w:drawing>
              <wp:anchor distT="0" distB="0" distL="114300" distR="114300" simplePos="0" relativeHeight="251658243" behindDoc="0" locked="0" layoutInCell="1" allowOverlap="1" wp14:anchorId="64FF5561" wp14:editId="327B61C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8EEA2" w14:textId="77777777" w:rsidR="00A82856" w:rsidRDefault="00817A7D">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64FF5561" id="Group 25" o:spid="_x0000_s1029" style="position:absolute;left:0;text-align:left;margin-left:-68.7pt;margin-top:159.2pt;width:539.3pt;height:33.6pt;z-index:251658243"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FC8EEA2" w14:textId="77777777" w:rsidR="00A82856" w:rsidRDefault="00817A7D">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sdt>
      <w:sdtPr>
        <w:rPr>
          <w:rFonts w:eastAsiaTheme="minorEastAsia" w:cstheme="minorBidi"/>
          <w:color w:val="auto"/>
          <w:sz w:val="24"/>
          <w:szCs w:val="20"/>
          <w:lang w:val="en-US" w:eastAsia="zh-CN"/>
        </w:rPr>
        <w:id w:val="1278689652"/>
        <w:docPartObj>
          <w:docPartGallery w:val="Table of Contents"/>
          <w:docPartUnique/>
        </w:docPartObj>
      </w:sdtPr>
      <w:sdtEndPr>
        <w:rPr>
          <w:b/>
          <w:bCs/>
        </w:rPr>
      </w:sdtEndPr>
      <w:sdtContent>
        <w:p w14:paraId="3BC0B86F" w14:textId="05680549" w:rsidR="00E748C3" w:rsidRPr="00E748C3" w:rsidRDefault="00E748C3">
          <w:pPr>
            <w:pStyle w:val="Innehllsfrteckningsrubrik"/>
            <w:rPr>
              <w:b/>
              <w:bCs/>
              <w:color w:val="BF8F00"/>
              <w:sz w:val="28"/>
              <w:szCs w:val="28"/>
            </w:rPr>
          </w:pPr>
          <w:r>
            <w:rPr>
              <w:b/>
              <w:bCs/>
              <w:color w:val="BF8F00"/>
              <w:sz w:val="28"/>
              <w:szCs w:val="28"/>
            </w:rPr>
            <w:t>Table of content</w:t>
          </w:r>
        </w:p>
        <w:p w14:paraId="6D7FC059" w14:textId="2B738B42" w:rsidR="00EB1315" w:rsidRDefault="00E748C3">
          <w:pPr>
            <w:pStyle w:val="Innehll1"/>
            <w:tabs>
              <w:tab w:val="right" w:leader="dot" w:pos="9005"/>
            </w:tabs>
            <w:rPr>
              <w:rFonts w:asciiTheme="minorHAnsi" w:hAnsiTheme="minorHAnsi"/>
              <w:noProof/>
              <w:sz w:val="22"/>
              <w:szCs w:val="22"/>
              <w:lang w:val="da-DK" w:eastAsia="da-DK"/>
            </w:rPr>
          </w:pPr>
          <w:r>
            <w:fldChar w:fldCharType="begin"/>
          </w:r>
          <w:r>
            <w:instrText xml:space="preserve"> TOC \o "1-3" \h \z \u </w:instrText>
          </w:r>
          <w:r>
            <w:fldChar w:fldCharType="separate"/>
          </w:r>
          <w:hyperlink w:anchor="_Toc43976744" w:history="1">
            <w:r w:rsidR="00EB1315" w:rsidRPr="0095769A">
              <w:rPr>
                <w:rStyle w:val="Hyperlnk"/>
                <w:noProof/>
              </w:rPr>
              <w:t>Introduction to survey template</w:t>
            </w:r>
            <w:r w:rsidR="00EB1315">
              <w:rPr>
                <w:noProof/>
                <w:webHidden/>
              </w:rPr>
              <w:tab/>
            </w:r>
            <w:r w:rsidR="00EB1315">
              <w:rPr>
                <w:noProof/>
                <w:webHidden/>
              </w:rPr>
              <w:fldChar w:fldCharType="begin"/>
            </w:r>
            <w:r w:rsidR="00EB1315">
              <w:rPr>
                <w:noProof/>
                <w:webHidden/>
              </w:rPr>
              <w:instrText xml:space="preserve"> PAGEREF _Toc43976744 \h </w:instrText>
            </w:r>
            <w:r w:rsidR="00EB1315">
              <w:rPr>
                <w:noProof/>
                <w:webHidden/>
              </w:rPr>
            </w:r>
            <w:r w:rsidR="00EB1315">
              <w:rPr>
                <w:noProof/>
                <w:webHidden/>
              </w:rPr>
              <w:fldChar w:fldCharType="separate"/>
            </w:r>
            <w:r w:rsidR="00EB1315">
              <w:rPr>
                <w:noProof/>
                <w:webHidden/>
              </w:rPr>
              <w:t>4</w:t>
            </w:r>
            <w:r w:rsidR="00EB1315">
              <w:rPr>
                <w:noProof/>
                <w:webHidden/>
              </w:rPr>
              <w:fldChar w:fldCharType="end"/>
            </w:r>
          </w:hyperlink>
        </w:p>
        <w:p w14:paraId="59030B72" w14:textId="65381852" w:rsidR="00EB1315" w:rsidRDefault="00787F29">
          <w:pPr>
            <w:pStyle w:val="Innehll1"/>
            <w:tabs>
              <w:tab w:val="right" w:leader="dot" w:pos="9005"/>
            </w:tabs>
            <w:rPr>
              <w:rFonts w:asciiTheme="minorHAnsi" w:hAnsiTheme="minorHAnsi"/>
              <w:noProof/>
              <w:sz w:val="22"/>
              <w:szCs w:val="22"/>
              <w:lang w:val="da-DK" w:eastAsia="da-DK"/>
            </w:rPr>
          </w:pPr>
          <w:hyperlink w:anchor="_Toc43976745" w:history="1">
            <w:r w:rsidR="00EB1315" w:rsidRPr="0095769A">
              <w:rPr>
                <w:rStyle w:val="Hyperlnk"/>
                <w:noProof/>
              </w:rPr>
              <w:t>Survey template</w:t>
            </w:r>
            <w:r w:rsidR="00EB1315">
              <w:rPr>
                <w:noProof/>
                <w:webHidden/>
              </w:rPr>
              <w:tab/>
            </w:r>
            <w:r w:rsidR="00EB1315">
              <w:rPr>
                <w:noProof/>
                <w:webHidden/>
              </w:rPr>
              <w:fldChar w:fldCharType="begin"/>
            </w:r>
            <w:r w:rsidR="00EB1315">
              <w:rPr>
                <w:noProof/>
                <w:webHidden/>
              </w:rPr>
              <w:instrText xml:space="preserve"> PAGEREF _Toc43976745 \h </w:instrText>
            </w:r>
            <w:r w:rsidR="00EB1315">
              <w:rPr>
                <w:noProof/>
                <w:webHidden/>
              </w:rPr>
            </w:r>
            <w:r w:rsidR="00EB1315">
              <w:rPr>
                <w:noProof/>
                <w:webHidden/>
              </w:rPr>
              <w:fldChar w:fldCharType="separate"/>
            </w:r>
            <w:r w:rsidR="00EB1315">
              <w:rPr>
                <w:noProof/>
                <w:webHidden/>
              </w:rPr>
              <w:t>5</w:t>
            </w:r>
            <w:r w:rsidR="00EB1315">
              <w:rPr>
                <w:noProof/>
                <w:webHidden/>
              </w:rPr>
              <w:fldChar w:fldCharType="end"/>
            </w:r>
          </w:hyperlink>
        </w:p>
        <w:p w14:paraId="64DAEAA8" w14:textId="05BA2158" w:rsidR="00EB1315" w:rsidRDefault="00787F29">
          <w:pPr>
            <w:pStyle w:val="Innehll2"/>
            <w:tabs>
              <w:tab w:val="right" w:leader="dot" w:pos="9005"/>
            </w:tabs>
            <w:rPr>
              <w:rFonts w:asciiTheme="minorHAnsi" w:hAnsiTheme="minorHAnsi"/>
              <w:noProof/>
              <w:sz w:val="22"/>
              <w:szCs w:val="22"/>
              <w:lang w:val="da-DK" w:eastAsia="da-DK"/>
            </w:rPr>
          </w:pPr>
          <w:hyperlink w:anchor="_Toc43976746" w:history="1">
            <w:r w:rsidR="00EB1315" w:rsidRPr="0095769A">
              <w:rPr>
                <w:rStyle w:val="Hyperlnk"/>
                <w:noProof/>
                <w:lang w:val="en-GB" w:bidi="en-GB"/>
              </w:rPr>
              <w:t>Technical staff</w:t>
            </w:r>
            <w:r w:rsidR="00EB1315">
              <w:rPr>
                <w:noProof/>
                <w:webHidden/>
              </w:rPr>
              <w:tab/>
            </w:r>
            <w:r w:rsidR="00EB1315">
              <w:rPr>
                <w:noProof/>
                <w:webHidden/>
              </w:rPr>
              <w:fldChar w:fldCharType="begin"/>
            </w:r>
            <w:r w:rsidR="00EB1315">
              <w:rPr>
                <w:noProof/>
                <w:webHidden/>
              </w:rPr>
              <w:instrText xml:space="preserve"> PAGEREF _Toc43976746 \h </w:instrText>
            </w:r>
            <w:r w:rsidR="00EB1315">
              <w:rPr>
                <w:noProof/>
                <w:webHidden/>
              </w:rPr>
            </w:r>
            <w:r w:rsidR="00EB1315">
              <w:rPr>
                <w:noProof/>
                <w:webHidden/>
              </w:rPr>
              <w:fldChar w:fldCharType="separate"/>
            </w:r>
            <w:r w:rsidR="00EB1315">
              <w:rPr>
                <w:noProof/>
                <w:webHidden/>
              </w:rPr>
              <w:t>6</w:t>
            </w:r>
            <w:r w:rsidR="00EB1315">
              <w:rPr>
                <w:noProof/>
                <w:webHidden/>
              </w:rPr>
              <w:fldChar w:fldCharType="end"/>
            </w:r>
          </w:hyperlink>
        </w:p>
        <w:p w14:paraId="3D690B7E" w14:textId="015C197F" w:rsidR="00EB1315" w:rsidRDefault="00787F29">
          <w:pPr>
            <w:pStyle w:val="Innehll2"/>
            <w:tabs>
              <w:tab w:val="right" w:leader="dot" w:pos="9005"/>
            </w:tabs>
            <w:rPr>
              <w:rFonts w:asciiTheme="minorHAnsi" w:hAnsiTheme="minorHAnsi"/>
              <w:noProof/>
              <w:sz w:val="22"/>
              <w:szCs w:val="22"/>
              <w:lang w:val="da-DK" w:eastAsia="da-DK"/>
            </w:rPr>
          </w:pPr>
          <w:hyperlink w:anchor="_Toc43976747" w:history="1">
            <w:r w:rsidR="00EB1315" w:rsidRPr="0095769A">
              <w:rPr>
                <w:rStyle w:val="Hyperlnk"/>
                <w:noProof/>
                <w:lang w:val="en-GB" w:bidi="en-GB"/>
              </w:rPr>
              <w:t>Assessment of indoor climate – All users</w:t>
            </w:r>
            <w:r w:rsidR="00EB1315">
              <w:rPr>
                <w:noProof/>
                <w:webHidden/>
              </w:rPr>
              <w:tab/>
            </w:r>
            <w:r w:rsidR="00EB1315">
              <w:rPr>
                <w:noProof/>
                <w:webHidden/>
              </w:rPr>
              <w:fldChar w:fldCharType="begin"/>
            </w:r>
            <w:r w:rsidR="00EB1315">
              <w:rPr>
                <w:noProof/>
                <w:webHidden/>
              </w:rPr>
              <w:instrText xml:space="preserve"> PAGEREF _Toc43976747 \h </w:instrText>
            </w:r>
            <w:r w:rsidR="00EB1315">
              <w:rPr>
                <w:noProof/>
                <w:webHidden/>
              </w:rPr>
            </w:r>
            <w:r w:rsidR="00EB1315">
              <w:rPr>
                <w:noProof/>
                <w:webHidden/>
              </w:rPr>
              <w:fldChar w:fldCharType="separate"/>
            </w:r>
            <w:r w:rsidR="00EB1315">
              <w:rPr>
                <w:noProof/>
                <w:webHidden/>
              </w:rPr>
              <w:t>9</w:t>
            </w:r>
            <w:r w:rsidR="00EB1315">
              <w:rPr>
                <w:noProof/>
                <w:webHidden/>
              </w:rPr>
              <w:fldChar w:fldCharType="end"/>
            </w:r>
          </w:hyperlink>
        </w:p>
        <w:p w14:paraId="01EAC029" w14:textId="2108C65E" w:rsidR="00EB1315" w:rsidRDefault="00787F29">
          <w:pPr>
            <w:pStyle w:val="Innehll2"/>
            <w:tabs>
              <w:tab w:val="right" w:leader="dot" w:pos="9005"/>
            </w:tabs>
            <w:rPr>
              <w:rFonts w:asciiTheme="minorHAnsi" w:hAnsiTheme="minorHAnsi"/>
              <w:noProof/>
              <w:sz w:val="22"/>
              <w:szCs w:val="22"/>
              <w:lang w:val="da-DK" w:eastAsia="da-DK"/>
            </w:rPr>
          </w:pPr>
          <w:hyperlink w:anchor="_Toc43976748" w:history="1">
            <w:r w:rsidR="00EB1315" w:rsidRPr="0095769A">
              <w:rPr>
                <w:rStyle w:val="Hyperlnk"/>
                <w:noProof/>
                <w:lang w:val="en-GB" w:bidi="en-GB"/>
              </w:rPr>
              <w:t>Additional questions for management</w:t>
            </w:r>
            <w:r w:rsidR="00EB1315">
              <w:rPr>
                <w:noProof/>
                <w:webHidden/>
              </w:rPr>
              <w:tab/>
            </w:r>
            <w:r w:rsidR="00EB1315">
              <w:rPr>
                <w:noProof/>
                <w:webHidden/>
              </w:rPr>
              <w:fldChar w:fldCharType="begin"/>
            </w:r>
            <w:r w:rsidR="00EB1315">
              <w:rPr>
                <w:noProof/>
                <w:webHidden/>
              </w:rPr>
              <w:instrText xml:space="preserve"> PAGEREF _Toc43976748 \h </w:instrText>
            </w:r>
            <w:r w:rsidR="00EB1315">
              <w:rPr>
                <w:noProof/>
                <w:webHidden/>
              </w:rPr>
            </w:r>
            <w:r w:rsidR="00EB1315">
              <w:rPr>
                <w:noProof/>
                <w:webHidden/>
              </w:rPr>
              <w:fldChar w:fldCharType="separate"/>
            </w:r>
            <w:r w:rsidR="00EB1315">
              <w:rPr>
                <w:noProof/>
                <w:webHidden/>
              </w:rPr>
              <w:t>13</w:t>
            </w:r>
            <w:r w:rsidR="00EB1315">
              <w:rPr>
                <w:noProof/>
                <w:webHidden/>
              </w:rPr>
              <w:fldChar w:fldCharType="end"/>
            </w:r>
          </w:hyperlink>
        </w:p>
        <w:p w14:paraId="6B703DC2" w14:textId="25DAA124" w:rsidR="00E748C3" w:rsidRDefault="00E748C3">
          <w:r>
            <w:rPr>
              <w:b/>
              <w:bCs/>
            </w:rPr>
            <w:fldChar w:fldCharType="end"/>
          </w:r>
        </w:p>
      </w:sdtContent>
    </w:sdt>
    <w:p w14:paraId="7B6BB663" w14:textId="77777777" w:rsidR="00E748C3" w:rsidRDefault="00E748C3">
      <w:pPr>
        <w:jc w:val="left"/>
        <w:rPr>
          <w:rFonts w:eastAsiaTheme="majorEastAsia" w:cstheme="majorBidi"/>
          <w:b/>
          <w:color w:val="BF8F00" w:themeColor="accent4" w:themeShade="BF"/>
          <w:sz w:val="52"/>
          <w:szCs w:val="32"/>
        </w:rPr>
      </w:pPr>
      <w:r>
        <w:br w:type="page"/>
      </w:r>
    </w:p>
    <w:p w14:paraId="2683D937" w14:textId="294A3925" w:rsidR="00EC3D73" w:rsidRPr="00EC3D73" w:rsidRDefault="00EC3D73" w:rsidP="00EC3D73">
      <w:pPr>
        <w:pStyle w:val="Rubrik1"/>
      </w:pPr>
      <w:bookmarkStart w:id="1" w:name="_Toc43976744"/>
      <w:r w:rsidRPr="00EC3D73">
        <w:lastRenderedPageBreak/>
        <w:t>Introduction</w:t>
      </w:r>
      <w:r w:rsidR="004B36A7">
        <w:t xml:space="preserve"> to survey template</w:t>
      </w:r>
      <w:bookmarkEnd w:id="1"/>
    </w:p>
    <w:p w14:paraId="6C4D70F1" w14:textId="1FB1D70E" w:rsidR="006432D5" w:rsidRPr="0064657C" w:rsidRDefault="006432D5" w:rsidP="006432D5">
      <w:pPr>
        <w:rPr>
          <w:lang w:val="en-GB"/>
        </w:rPr>
      </w:pPr>
      <w:r w:rsidRPr="0064657C">
        <w:rPr>
          <w:lang w:val="en-GB"/>
        </w:rPr>
        <w:t>In phase 0 and phase 1 of the MSC process the building owner define</w:t>
      </w:r>
      <w:r>
        <w:rPr>
          <w:lang w:val="en-GB"/>
        </w:rPr>
        <w:t>s</w:t>
      </w:r>
      <w:r w:rsidRPr="0064657C">
        <w:rPr>
          <w:lang w:val="en-GB"/>
        </w:rPr>
        <w:t xml:space="preserve"> objectives together with the MSC supplier. In these phases it is important to map the condition of the buildings to assess which parameters </w:t>
      </w:r>
      <w:r>
        <w:rPr>
          <w:lang w:val="en-GB"/>
        </w:rPr>
        <w:t>to</w:t>
      </w:r>
      <w:r w:rsidRPr="0064657C">
        <w:rPr>
          <w:lang w:val="en-GB"/>
        </w:rPr>
        <w:t xml:space="preserve"> include in the MSC. </w:t>
      </w:r>
    </w:p>
    <w:p w14:paraId="00D67FEF" w14:textId="6E261CFB" w:rsidR="00237A67" w:rsidRDefault="007760C1" w:rsidP="00EC3D73">
      <w:r>
        <w:t>A survey can be</w:t>
      </w:r>
      <w:r w:rsidR="00576BC9">
        <w:t xml:space="preserve"> a part of the </w:t>
      </w:r>
      <w:r w:rsidR="008B775C">
        <w:t xml:space="preserve">mapping and </w:t>
      </w:r>
      <w:r w:rsidR="00347073">
        <w:t>identify areas</w:t>
      </w:r>
      <w:r w:rsidR="006C314E">
        <w:t xml:space="preserve"> of attention</w:t>
      </w:r>
      <w:r w:rsidR="00347073">
        <w:t xml:space="preserve"> that should be </w:t>
      </w:r>
      <w:r w:rsidR="00BB5596">
        <w:t>examined</w:t>
      </w:r>
      <w:r w:rsidR="003C3FE1">
        <w:t xml:space="preserve"> further</w:t>
      </w:r>
      <w:r w:rsidR="008B775C">
        <w:t>.</w:t>
      </w:r>
      <w:r w:rsidR="00FE5747" w:rsidRPr="00FE5747">
        <w:rPr>
          <w:lang w:val="en-GB"/>
        </w:rPr>
        <w:t xml:space="preserve"> </w:t>
      </w:r>
      <w:r w:rsidR="00FE5747" w:rsidRPr="0064657C">
        <w:rPr>
          <w:lang w:val="en-GB"/>
        </w:rPr>
        <w:t>With more knowledge gained on actual needs for improvements decision makers can priorit</w:t>
      </w:r>
      <w:r w:rsidR="00FE5747">
        <w:rPr>
          <w:lang w:val="en-GB"/>
        </w:rPr>
        <w:t>ise</w:t>
      </w:r>
      <w:r w:rsidR="00FE5747" w:rsidRPr="0064657C">
        <w:rPr>
          <w:lang w:val="en-GB"/>
        </w:rPr>
        <w:t xml:space="preserve"> objectives. </w:t>
      </w:r>
      <w:r w:rsidR="00EC3D73">
        <w:t>After the renovation one can redo the mapping to follow up on whether the intended effect has been achieved</w:t>
      </w:r>
      <w:r w:rsidR="00AC12D5">
        <w:t xml:space="preserve"> and</w:t>
      </w:r>
      <w:r w:rsidR="00E71554">
        <w:t xml:space="preserve"> the</w:t>
      </w:r>
      <w:r w:rsidR="00AC12D5">
        <w:t xml:space="preserve"> satisfaction with the building</w:t>
      </w:r>
      <w:r w:rsidR="003F3E24">
        <w:t>’</w:t>
      </w:r>
      <w:r w:rsidR="00AC12D5">
        <w:t>s performance has increased</w:t>
      </w:r>
      <w:r w:rsidR="00EC3D73">
        <w:t xml:space="preserve">. </w:t>
      </w:r>
    </w:p>
    <w:p w14:paraId="5EF4E3BB" w14:textId="5C284D0E" w:rsidR="00EC3D73" w:rsidRDefault="00F04BA1" w:rsidP="00EC3D73">
      <w:r>
        <w:t xml:space="preserve">This survey is developed especially for a school and should be adjusted to the context and </w:t>
      </w:r>
      <w:r w:rsidR="00265C61">
        <w:t>specific project</w:t>
      </w:r>
      <w:r>
        <w:t xml:space="preserve">. </w:t>
      </w:r>
      <w:r w:rsidR="00EC3D73">
        <w:t>This survey is targeted</w:t>
      </w:r>
      <w:r w:rsidR="00EC1B40">
        <w:t xml:space="preserve"> at</w:t>
      </w:r>
      <w:r w:rsidR="00EC3D73">
        <w:t xml:space="preserve"> technical staff, management and </w:t>
      </w:r>
      <w:r w:rsidR="00A105B7">
        <w:t>adult users</w:t>
      </w:r>
      <w:r w:rsidR="00207EBA">
        <w:t xml:space="preserve"> of</w:t>
      </w:r>
      <w:r w:rsidR="00EC3D73">
        <w:t xml:space="preserve"> the </w:t>
      </w:r>
      <w:r w:rsidR="009D18BF">
        <w:t>school</w:t>
      </w:r>
      <w:r w:rsidR="00EC3D73">
        <w:t xml:space="preserve">. </w:t>
      </w:r>
      <w:r w:rsidR="008B536D">
        <w:t xml:space="preserve">The </w:t>
      </w:r>
      <w:r w:rsidR="00542553">
        <w:t>section for</w:t>
      </w:r>
      <w:r w:rsidR="008B536D">
        <w:t xml:space="preserve"> technical staff and management can </w:t>
      </w:r>
      <w:r w:rsidR="00A56592">
        <w:t xml:space="preserve">favorably </w:t>
      </w:r>
      <w:r w:rsidR="008B536D">
        <w:t>be carried out as interviews</w:t>
      </w:r>
      <w:r w:rsidR="00EC3D73">
        <w:t>.</w:t>
      </w:r>
      <w:r w:rsidR="00615C4B">
        <w:t xml:space="preserve"> The questionnaire</w:t>
      </w:r>
      <w:r w:rsidR="00265C61">
        <w:t xml:space="preserve"> for all users</w:t>
      </w:r>
      <w:r w:rsidR="00615C4B">
        <w:t xml:space="preserve"> can be </w:t>
      </w:r>
      <w:r w:rsidR="00265C61">
        <w:t>carried out</w:t>
      </w:r>
      <w:r w:rsidR="00615C4B">
        <w:t xml:space="preserve"> online</w:t>
      </w:r>
      <w:r w:rsidR="005B51B2">
        <w:t xml:space="preserve"> or as a handout</w:t>
      </w:r>
      <w:r w:rsidR="00207EBA">
        <w:t xml:space="preserve">. </w:t>
      </w:r>
    </w:p>
    <w:p w14:paraId="1120EB2E" w14:textId="41BFD9DD" w:rsidR="00CE334A" w:rsidRPr="00F00AD8" w:rsidRDefault="00E525D4" w:rsidP="00EC3D73">
      <w:pPr>
        <w:rPr>
          <w:lang w:val="en-GB"/>
        </w:rPr>
      </w:pPr>
      <w:r w:rsidRPr="00F00AD8">
        <w:rPr>
          <w:lang w:val="en-GB"/>
        </w:rPr>
        <w:t xml:space="preserve">Make sure that the </w:t>
      </w:r>
      <w:r w:rsidR="002322D6" w:rsidRPr="00F00AD8">
        <w:rPr>
          <w:lang w:val="en-GB"/>
        </w:rPr>
        <w:t>one</w:t>
      </w:r>
      <w:r w:rsidR="0049760D" w:rsidRPr="00F00AD8">
        <w:rPr>
          <w:lang w:val="en-GB"/>
        </w:rPr>
        <w:t xml:space="preserve"> conducting the </w:t>
      </w:r>
      <w:r w:rsidR="002322D6" w:rsidRPr="00F00AD8">
        <w:rPr>
          <w:lang w:val="en-GB"/>
        </w:rPr>
        <w:t>survey have</w:t>
      </w:r>
      <w:r w:rsidR="0049760D" w:rsidRPr="00F00AD8">
        <w:rPr>
          <w:lang w:val="en-GB"/>
        </w:rPr>
        <w:t xml:space="preserve"> </w:t>
      </w:r>
      <w:r w:rsidR="002322D6" w:rsidRPr="00F00AD8">
        <w:rPr>
          <w:lang w:val="en-GB"/>
        </w:rPr>
        <w:t xml:space="preserve">experience in the field and </w:t>
      </w:r>
      <w:r w:rsidR="00257D6E" w:rsidRPr="00F00AD8">
        <w:rPr>
          <w:lang w:val="en-GB"/>
        </w:rPr>
        <w:t xml:space="preserve">the survey is </w:t>
      </w:r>
      <w:r w:rsidR="002F1C5E" w:rsidRPr="00F00AD8">
        <w:rPr>
          <w:lang w:val="en-GB"/>
        </w:rPr>
        <w:t>customi</w:t>
      </w:r>
      <w:r w:rsidR="00383085" w:rsidRPr="00F00AD8">
        <w:rPr>
          <w:lang w:val="en-GB"/>
        </w:rPr>
        <w:t>s</w:t>
      </w:r>
      <w:r w:rsidR="002F1C5E" w:rsidRPr="00F00AD8">
        <w:rPr>
          <w:lang w:val="en-GB"/>
        </w:rPr>
        <w:t>ed</w:t>
      </w:r>
      <w:r w:rsidR="00257D6E" w:rsidRPr="00F00AD8">
        <w:rPr>
          <w:lang w:val="en-GB"/>
        </w:rPr>
        <w:t xml:space="preserve"> </w:t>
      </w:r>
      <w:r w:rsidR="0056269E">
        <w:rPr>
          <w:lang w:val="en-GB"/>
        </w:rPr>
        <w:t xml:space="preserve">to </w:t>
      </w:r>
      <w:r w:rsidR="00257D6E" w:rsidRPr="00F00AD8">
        <w:rPr>
          <w:lang w:val="en-GB"/>
        </w:rPr>
        <w:t>the MSC project</w:t>
      </w:r>
      <w:r w:rsidR="00DA3415" w:rsidRPr="00F00AD8">
        <w:rPr>
          <w:lang w:val="en-GB"/>
        </w:rPr>
        <w:t xml:space="preserve"> both in content and target group.</w:t>
      </w:r>
    </w:p>
    <w:p w14:paraId="0A8EDF61" w14:textId="3CEB8FD5" w:rsidR="005624EB" w:rsidRPr="004F228C" w:rsidRDefault="005624EB" w:rsidP="00EC3D73"/>
    <w:p w14:paraId="3DF37957" w14:textId="77777777" w:rsidR="00EC3D73" w:rsidRPr="004F228C" w:rsidRDefault="00EC3D73">
      <w:pPr>
        <w:jc w:val="left"/>
        <w:rPr>
          <w:rFonts w:eastAsiaTheme="majorEastAsia" w:cstheme="majorBidi"/>
          <w:b/>
          <w:color w:val="BF8F00" w:themeColor="accent4" w:themeShade="BF"/>
          <w:sz w:val="52"/>
          <w:szCs w:val="32"/>
        </w:rPr>
      </w:pPr>
      <w:r w:rsidRPr="004F228C">
        <w:br w:type="page"/>
      </w:r>
    </w:p>
    <w:p w14:paraId="6525A654" w14:textId="67AB9EAE" w:rsidR="005178D4" w:rsidRPr="0046166F" w:rsidRDefault="00973825" w:rsidP="00973825">
      <w:pPr>
        <w:pStyle w:val="Rubrik1"/>
      </w:pPr>
      <w:bookmarkStart w:id="2" w:name="_Toc43976745"/>
      <w:r>
        <w:lastRenderedPageBreak/>
        <w:t>Survey template</w:t>
      </w:r>
      <w:bookmarkEnd w:id="2"/>
    </w:p>
    <w:p w14:paraId="706ACE3D" w14:textId="77777777" w:rsidR="005178D4" w:rsidRDefault="005178D4" w:rsidP="005178D4">
      <w:pPr>
        <w:tabs>
          <w:tab w:val="right" w:pos="9026"/>
        </w:tabs>
        <w:spacing w:after="0"/>
        <w:rPr>
          <w:b/>
          <w:sz w:val="32"/>
          <w:szCs w:val="32"/>
        </w:rPr>
      </w:pPr>
      <w:r>
        <w:rPr>
          <w:b/>
          <w:noProof/>
          <w:sz w:val="52"/>
          <w:szCs w:val="52"/>
        </w:rPr>
        <mc:AlternateContent>
          <mc:Choice Requires="wps">
            <w:drawing>
              <wp:anchor distT="0" distB="0" distL="114300" distR="114300" simplePos="0" relativeHeight="251658257" behindDoc="0" locked="0" layoutInCell="1" allowOverlap="1" wp14:anchorId="332F1A37" wp14:editId="310D8759">
                <wp:simplePos x="0" y="0"/>
                <wp:positionH relativeFrom="margin">
                  <wp:align>center</wp:align>
                </wp:positionH>
                <wp:positionV relativeFrom="paragraph">
                  <wp:posOffset>55245</wp:posOffset>
                </wp:positionV>
                <wp:extent cx="6019800" cy="15240"/>
                <wp:effectExtent l="19050" t="19050" r="19050" b="22860"/>
                <wp:wrapNone/>
                <wp:docPr id="10" name="Straight Connector 38"/>
                <wp:cNvGraphicFramePr/>
                <a:graphic xmlns:a="http://schemas.openxmlformats.org/drawingml/2006/main">
                  <a:graphicData uri="http://schemas.microsoft.com/office/word/2010/wordprocessingShape">
                    <wps:wsp>
                      <wps:cNvCnPr/>
                      <wps:spPr>
                        <a:xfrm>
                          <a:off x="0" y="0"/>
                          <a:ext cx="6019800" cy="15240"/>
                        </a:xfrm>
                        <a:prstGeom prst="line">
                          <a:avLst/>
                        </a:prstGeom>
                        <a:ln w="28575">
                          <a:solidFill>
                            <a:srgbClr val="00A4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E3F1052" id="Straight Connector 38" o:spid="_x0000_s1026" style="position:absolute;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35pt" to="47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" strokecolor="#00a44a" strokeweight="2.25pt">
                <v:stroke joinstyle="miter"/>
                <w10:wrap anchorx="margin"/>
              </v:line>
            </w:pict>
          </mc:Fallback>
        </mc:AlternateContent>
      </w:r>
      <w:r>
        <w:rPr>
          <w:b/>
          <w:sz w:val="32"/>
          <w:szCs w:val="32"/>
        </w:rPr>
        <w:tab/>
      </w:r>
    </w:p>
    <w:p w14:paraId="4C76DF50" w14:textId="77777777" w:rsidR="005178D4" w:rsidRPr="007E03B2" w:rsidRDefault="005178D4" w:rsidP="005178D4">
      <w:pPr>
        <w:spacing w:after="0" w:line="240" w:lineRule="auto"/>
        <w:rPr>
          <w:rFonts w:ascii="Arial" w:eastAsia="Times New Roman" w:hAnsi="Arial" w:cs="Arial"/>
          <w:color w:val="333333"/>
          <w:lang w:eastAsia="da-DK"/>
        </w:rPr>
      </w:pPr>
    </w:p>
    <w:p w14:paraId="0761E24C" w14:textId="19BC9600" w:rsidR="005178D4" w:rsidRPr="00540204" w:rsidRDefault="005178D4" w:rsidP="00540204">
      <w:pPr>
        <w:rPr>
          <w:rFonts w:cstheme="majorHAnsi"/>
          <w:b/>
          <w:bCs/>
        </w:rPr>
      </w:pPr>
      <w:r w:rsidRPr="00540204">
        <w:rPr>
          <w:rStyle w:val="question-number"/>
          <w:rFonts w:eastAsia="Arial" w:cstheme="majorHAnsi"/>
          <w:b/>
          <w:bCs/>
          <w:color w:val="000000"/>
          <w:szCs w:val="24"/>
          <w:bdr w:val="none" w:sz="0" w:space="0" w:color="auto" w:frame="1"/>
          <w:lang w:val="en-GB" w:bidi="en-GB"/>
        </w:rPr>
        <w:t>1</w:t>
      </w:r>
      <w:r w:rsidRPr="00540204">
        <w:rPr>
          <w:rStyle w:val="question-dot"/>
          <w:rFonts w:eastAsia="Arial" w:cstheme="majorHAnsi"/>
          <w:b/>
          <w:bCs/>
          <w:color w:val="000000"/>
          <w:szCs w:val="24"/>
          <w:bdr w:val="none" w:sz="0" w:space="0" w:color="auto" w:frame="1"/>
          <w:lang w:val="en-GB" w:bidi="en-GB"/>
        </w:rPr>
        <w:t>. </w:t>
      </w:r>
      <w:r w:rsidRPr="00540204">
        <w:rPr>
          <w:rStyle w:val="user-generated"/>
          <w:rFonts w:eastAsia="Arial" w:cstheme="majorHAnsi"/>
          <w:b/>
          <w:bCs/>
          <w:color w:val="000000"/>
          <w:szCs w:val="24"/>
          <w:bdr w:val="none" w:sz="0" w:space="0" w:color="auto" w:frame="1"/>
          <w:lang w:val="en-GB" w:bidi="en-GB"/>
        </w:rPr>
        <w:t xml:space="preserve">Which </w:t>
      </w:r>
      <w:r w:rsidR="00161277" w:rsidRPr="00540204">
        <w:rPr>
          <w:rStyle w:val="user-generated"/>
          <w:rFonts w:eastAsia="Arial" w:cstheme="majorHAnsi"/>
          <w:b/>
          <w:bCs/>
          <w:color w:val="000000"/>
          <w:szCs w:val="24"/>
          <w:bdr w:val="none" w:sz="0" w:space="0" w:color="auto" w:frame="1"/>
          <w:lang w:val="en-GB" w:bidi="en-GB"/>
        </w:rPr>
        <w:t xml:space="preserve">staff </w:t>
      </w:r>
      <w:r w:rsidRPr="00540204">
        <w:rPr>
          <w:rStyle w:val="user-generated"/>
          <w:rFonts w:eastAsia="Arial" w:cstheme="majorHAnsi"/>
          <w:b/>
          <w:bCs/>
          <w:color w:val="000000"/>
          <w:szCs w:val="24"/>
          <w:bdr w:val="none" w:sz="0" w:space="0" w:color="auto" w:frame="1"/>
          <w:lang w:val="en-GB" w:bidi="en-GB"/>
        </w:rPr>
        <w:t>category do you belong to?</w:t>
      </w:r>
    </w:p>
    <w:p w14:paraId="34AF8200" w14:textId="77777777" w:rsidR="005178D4" w:rsidRPr="00540204" w:rsidRDefault="005178D4" w:rsidP="00540204">
      <w:pPr>
        <w:rPr>
          <w:rFonts w:eastAsia="Times New Roman" w:cstheme="majorHAnsi"/>
          <w:color w:val="333333"/>
          <w:lang w:eastAsia="da-DK"/>
        </w:rPr>
      </w:pPr>
      <w:r w:rsidRPr="00540204">
        <w:rPr>
          <w:rFonts w:eastAsia="Times New Roman" w:cstheme="majorHAnsi"/>
          <w:color w:val="333333"/>
          <w:lang w:val="en-GB" w:bidi="en-GB"/>
        </w:rPr>
        <w:t>Employee</w:t>
      </w:r>
    </w:p>
    <w:p w14:paraId="4C1B0BD2" w14:textId="77777777" w:rsidR="005178D4" w:rsidRPr="00540204" w:rsidRDefault="005178D4" w:rsidP="00540204">
      <w:pPr>
        <w:rPr>
          <w:rFonts w:eastAsia="Times New Roman" w:cstheme="majorHAnsi"/>
          <w:color w:val="333333"/>
          <w:lang w:eastAsia="da-DK"/>
        </w:rPr>
      </w:pPr>
      <w:r w:rsidRPr="00540204">
        <w:rPr>
          <w:rFonts w:eastAsia="Times New Roman" w:cstheme="majorHAnsi"/>
          <w:color w:val="333333"/>
          <w:lang w:val="en-GB" w:bidi="en-GB"/>
        </w:rPr>
        <w:t>Management</w:t>
      </w:r>
    </w:p>
    <w:p w14:paraId="44A15E9D" w14:textId="77777777" w:rsidR="005178D4" w:rsidRPr="00540204" w:rsidRDefault="005178D4" w:rsidP="00540204">
      <w:pPr>
        <w:rPr>
          <w:rFonts w:eastAsia="Times New Roman" w:cstheme="majorHAnsi"/>
          <w:color w:val="333333"/>
          <w:lang w:eastAsia="da-DK"/>
        </w:rPr>
      </w:pPr>
      <w:r w:rsidRPr="00540204">
        <w:rPr>
          <w:rFonts w:eastAsia="Times New Roman" w:cstheme="majorHAnsi"/>
          <w:color w:val="333333"/>
          <w:lang w:val="en-GB" w:bidi="en-GB"/>
        </w:rPr>
        <w:t>Technical staff</w:t>
      </w:r>
    </w:p>
    <w:p w14:paraId="0784111B" w14:textId="77777777" w:rsidR="005178D4" w:rsidRPr="00540204" w:rsidRDefault="005178D4" w:rsidP="00540204">
      <w:pPr>
        <w:rPr>
          <w:rFonts w:eastAsia="Times New Roman" w:cstheme="majorHAnsi"/>
          <w:color w:val="333333"/>
          <w:lang w:eastAsia="da-DK"/>
        </w:rPr>
      </w:pPr>
    </w:p>
    <w:p w14:paraId="7090FDD1" w14:textId="77777777" w:rsidR="005178D4" w:rsidRPr="00540204" w:rsidRDefault="005178D4" w:rsidP="00540204">
      <w:pPr>
        <w:rPr>
          <w:rStyle w:val="user-generated"/>
          <w:rFonts w:cstheme="majorHAnsi"/>
          <w:b/>
          <w:bCs/>
          <w:color w:val="000000"/>
          <w:szCs w:val="24"/>
        </w:rPr>
      </w:pPr>
      <w:r w:rsidRPr="00540204">
        <w:rPr>
          <w:rStyle w:val="user-generated"/>
          <w:rFonts w:eastAsia="Arial" w:cstheme="majorHAnsi"/>
          <w:b/>
          <w:color w:val="000000"/>
          <w:szCs w:val="24"/>
          <w:bdr w:val="none" w:sz="0" w:space="0" w:color="auto" w:frame="1"/>
          <w:lang w:val="en-GB" w:bidi="en-GB"/>
        </w:rPr>
        <w:t>2. Which property are you affiliated with (listed in alphabetical order)?</w:t>
      </w:r>
    </w:p>
    <w:p w14:paraId="05661FEF" w14:textId="77777777" w:rsidR="005178D4" w:rsidRPr="007E03B2" w:rsidRDefault="005178D4" w:rsidP="005178D4">
      <w:pPr>
        <w:spacing w:after="0" w:line="240" w:lineRule="auto"/>
        <w:rPr>
          <w:rFonts w:ascii="Arial" w:eastAsia="Times New Roman" w:hAnsi="Arial" w:cs="Arial"/>
          <w:color w:val="333333"/>
          <w:lang w:eastAsia="da-DK"/>
        </w:rPr>
      </w:pPr>
    </w:p>
    <w:p w14:paraId="39E3C19B" w14:textId="77777777" w:rsidR="005178D4" w:rsidRPr="007E03B2" w:rsidRDefault="005178D4" w:rsidP="005178D4">
      <w:pPr>
        <w:spacing w:after="0" w:line="240" w:lineRule="auto"/>
        <w:rPr>
          <w:rFonts w:ascii="Arial" w:eastAsia="Times New Roman" w:hAnsi="Arial" w:cs="Arial"/>
          <w:color w:val="333333"/>
          <w:lang w:eastAsia="da-DK"/>
        </w:rPr>
      </w:pPr>
    </w:p>
    <w:p w14:paraId="71873078" w14:textId="77777777" w:rsidR="005178D4" w:rsidRPr="007E03B2" w:rsidRDefault="005178D4" w:rsidP="005178D4">
      <w:pPr>
        <w:spacing w:after="0" w:line="240" w:lineRule="auto"/>
        <w:rPr>
          <w:rFonts w:ascii="Arial" w:eastAsia="Times New Roman" w:hAnsi="Arial" w:cs="Arial"/>
          <w:color w:val="333333"/>
          <w:lang w:eastAsia="da-DK"/>
        </w:rPr>
      </w:pPr>
    </w:p>
    <w:p w14:paraId="6A5B71A3" w14:textId="77777777" w:rsidR="005178D4" w:rsidRDefault="005178D4" w:rsidP="005178D4">
      <w:pPr>
        <w:rPr>
          <w:rFonts w:ascii="Arial" w:eastAsia="Arial" w:hAnsi="Arial" w:cs="Arial"/>
          <w:color w:val="000000"/>
          <w:lang w:val="en-GB" w:bidi="en-GB"/>
        </w:rPr>
      </w:pPr>
    </w:p>
    <w:p w14:paraId="512378C5" w14:textId="77777777" w:rsidR="005178D4" w:rsidRDefault="005178D4" w:rsidP="005178D4">
      <w:pPr>
        <w:rPr>
          <w:rFonts w:ascii="Arial" w:eastAsia="Arial" w:hAnsi="Arial" w:cs="Arial"/>
          <w:color w:val="000000"/>
          <w:lang w:val="en-GB" w:bidi="en-GB"/>
        </w:rPr>
      </w:pPr>
    </w:p>
    <w:p w14:paraId="58DCEF63" w14:textId="77777777" w:rsidR="005178D4" w:rsidRDefault="005178D4" w:rsidP="005178D4">
      <w:pPr>
        <w:rPr>
          <w:rFonts w:ascii="Arial" w:eastAsia="Arial" w:hAnsi="Arial" w:cs="Arial"/>
          <w:color w:val="000000"/>
          <w:lang w:val="en-GB" w:bidi="en-GB"/>
        </w:rPr>
      </w:pPr>
    </w:p>
    <w:p w14:paraId="2ED8904B" w14:textId="77777777" w:rsidR="005178D4" w:rsidRDefault="005178D4" w:rsidP="005178D4">
      <w:pPr>
        <w:rPr>
          <w:rFonts w:ascii="Arial" w:eastAsia="Arial" w:hAnsi="Arial" w:cs="Arial"/>
          <w:color w:val="000000"/>
          <w:lang w:val="en-GB" w:bidi="en-GB"/>
        </w:rPr>
      </w:pPr>
    </w:p>
    <w:p w14:paraId="4524533B" w14:textId="77777777" w:rsidR="005178D4" w:rsidRDefault="005178D4" w:rsidP="005178D4">
      <w:pPr>
        <w:rPr>
          <w:rFonts w:ascii="Arial" w:eastAsia="Arial" w:hAnsi="Arial" w:cs="Arial"/>
          <w:color w:val="000000"/>
          <w:lang w:val="en-GB" w:bidi="en-GB"/>
        </w:rPr>
      </w:pPr>
    </w:p>
    <w:p w14:paraId="1D99CAF0" w14:textId="77777777" w:rsidR="005178D4" w:rsidRDefault="005178D4" w:rsidP="005178D4">
      <w:pPr>
        <w:rPr>
          <w:rFonts w:ascii="Arial" w:eastAsia="Arial" w:hAnsi="Arial" w:cs="Arial"/>
          <w:color w:val="000000"/>
          <w:lang w:val="en-GB" w:bidi="en-GB"/>
        </w:rPr>
      </w:pPr>
    </w:p>
    <w:p w14:paraId="300B1E1F" w14:textId="77777777" w:rsidR="005178D4" w:rsidRDefault="005178D4" w:rsidP="005178D4">
      <w:pPr>
        <w:rPr>
          <w:rFonts w:ascii="Arial" w:eastAsia="Arial" w:hAnsi="Arial" w:cs="Arial"/>
          <w:color w:val="000000"/>
          <w:lang w:val="en-GB" w:bidi="en-GB"/>
        </w:rPr>
      </w:pPr>
    </w:p>
    <w:p w14:paraId="358F694C" w14:textId="77777777" w:rsidR="005178D4" w:rsidRDefault="005178D4" w:rsidP="005178D4">
      <w:pPr>
        <w:rPr>
          <w:rFonts w:ascii="Arial" w:eastAsia="Arial" w:hAnsi="Arial" w:cs="Arial"/>
          <w:color w:val="000000"/>
          <w:lang w:val="en-GB" w:bidi="en-GB"/>
        </w:rPr>
      </w:pPr>
    </w:p>
    <w:p w14:paraId="59C760E0" w14:textId="77777777" w:rsidR="005178D4" w:rsidRDefault="005178D4" w:rsidP="005178D4">
      <w:pPr>
        <w:rPr>
          <w:rFonts w:ascii="Arial" w:eastAsia="Arial" w:hAnsi="Arial" w:cs="Arial"/>
          <w:color w:val="000000"/>
          <w:lang w:val="en-GB" w:bidi="en-GB"/>
        </w:rPr>
      </w:pPr>
    </w:p>
    <w:p w14:paraId="50DC4A2A" w14:textId="77777777" w:rsidR="005178D4" w:rsidRDefault="005178D4" w:rsidP="005178D4">
      <w:pPr>
        <w:rPr>
          <w:rFonts w:ascii="Arial" w:eastAsia="Arial" w:hAnsi="Arial" w:cs="Arial"/>
          <w:color w:val="000000"/>
          <w:lang w:val="en-GB" w:bidi="en-GB"/>
        </w:rPr>
      </w:pPr>
    </w:p>
    <w:p w14:paraId="2E161077" w14:textId="77777777" w:rsidR="005178D4" w:rsidRDefault="005178D4" w:rsidP="005178D4">
      <w:pPr>
        <w:rPr>
          <w:rFonts w:ascii="Arial" w:eastAsia="Arial" w:hAnsi="Arial" w:cs="Arial"/>
          <w:color w:val="000000"/>
          <w:lang w:val="en-GB" w:bidi="en-GB"/>
        </w:rPr>
      </w:pPr>
    </w:p>
    <w:p w14:paraId="1F826B97" w14:textId="77777777" w:rsidR="005178D4" w:rsidRDefault="005178D4" w:rsidP="005178D4">
      <w:pPr>
        <w:rPr>
          <w:rFonts w:ascii="Arial" w:eastAsia="Arial" w:hAnsi="Arial" w:cs="Arial"/>
          <w:color w:val="000000"/>
          <w:lang w:val="en-GB" w:bidi="en-GB"/>
        </w:rPr>
      </w:pPr>
    </w:p>
    <w:p w14:paraId="696648D5" w14:textId="77777777" w:rsidR="005178D4" w:rsidRPr="001147E5" w:rsidRDefault="005178D4" w:rsidP="005178D4">
      <w:pPr>
        <w:rPr>
          <w:rFonts w:ascii="Arial" w:eastAsia="Arial" w:hAnsi="Arial" w:cs="Arial"/>
          <w:color w:val="000000"/>
          <w:lang w:val="en-GB" w:bidi="en-GB"/>
        </w:rPr>
      </w:pPr>
      <w:r w:rsidRPr="007E03B2">
        <w:rPr>
          <w:rFonts w:ascii="Arial" w:eastAsia="Arial" w:hAnsi="Arial" w:cs="Arial"/>
          <w:color w:val="000000"/>
          <w:lang w:val="en-GB" w:bidi="en-GB"/>
        </w:rPr>
        <w:br w:type="page"/>
      </w:r>
    </w:p>
    <w:p w14:paraId="14051070" w14:textId="77777777" w:rsidR="005178D4" w:rsidRPr="007E03B2" w:rsidRDefault="005178D4" w:rsidP="002F4B8F">
      <w:pPr>
        <w:pStyle w:val="Rubrik2"/>
        <w:pBdr>
          <w:bottom w:val="single" w:sz="6" w:space="1" w:color="auto"/>
        </w:pBdr>
        <w:spacing w:line="240" w:lineRule="auto"/>
        <w:rPr>
          <w:bCs/>
        </w:rPr>
      </w:pPr>
      <w:bookmarkStart w:id="3" w:name="_Toc43976746"/>
      <w:r w:rsidRPr="007E03B2">
        <w:rPr>
          <w:lang w:val="en-GB" w:bidi="en-GB"/>
        </w:rPr>
        <w:lastRenderedPageBreak/>
        <w:t>Technical staff</w:t>
      </w:r>
      <w:bookmarkEnd w:id="3"/>
    </w:p>
    <w:p w14:paraId="7B82999E" w14:textId="156AAB87" w:rsidR="0064275B" w:rsidRPr="00B76B33" w:rsidRDefault="0064275B" w:rsidP="00145939">
      <w:pPr>
        <w:rPr>
          <w:lang w:val="en-GB" w:bidi="en-GB"/>
        </w:rPr>
      </w:pPr>
      <w:r w:rsidRPr="00B76B33">
        <w:rPr>
          <w:i/>
          <w:iCs/>
          <w:lang w:val="en-GB" w:bidi="en-GB"/>
        </w:rPr>
        <w:t xml:space="preserve">The </w:t>
      </w:r>
      <w:r w:rsidR="0016637A" w:rsidRPr="00B76B33">
        <w:rPr>
          <w:i/>
          <w:iCs/>
          <w:lang w:val="en-GB" w:bidi="en-GB"/>
        </w:rPr>
        <w:t>questions 3 to 11 are targeted the technical s</w:t>
      </w:r>
      <w:r w:rsidR="00481687" w:rsidRPr="00B76B33">
        <w:rPr>
          <w:i/>
          <w:iCs/>
          <w:lang w:val="en-GB" w:bidi="en-GB"/>
        </w:rPr>
        <w:t>t</w:t>
      </w:r>
      <w:r w:rsidR="0016637A" w:rsidRPr="00B76B33">
        <w:rPr>
          <w:i/>
          <w:iCs/>
          <w:lang w:val="en-GB" w:bidi="en-GB"/>
        </w:rPr>
        <w:t>aff.</w:t>
      </w:r>
      <w:r w:rsidR="00481687" w:rsidRPr="00B76B33">
        <w:rPr>
          <w:i/>
          <w:iCs/>
          <w:lang w:val="en-GB" w:bidi="en-GB"/>
        </w:rPr>
        <w:t xml:space="preserve"> If you are not in this staff category, please go to section 2 </w:t>
      </w:r>
      <w:r w:rsidR="00304B43">
        <w:rPr>
          <w:i/>
          <w:iCs/>
          <w:lang w:val="en-GB" w:bidi="en-GB"/>
        </w:rPr>
        <w:t>(</w:t>
      </w:r>
      <w:r w:rsidR="00481687" w:rsidRPr="00B76B33">
        <w:rPr>
          <w:i/>
          <w:iCs/>
          <w:lang w:val="en-GB" w:bidi="en-GB"/>
        </w:rPr>
        <w:t>question 12 – 21</w:t>
      </w:r>
      <w:r w:rsidR="00304B43">
        <w:rPr>
          <w:i/>
          <w:iCs/>
          <w:lang w:val="en-GB" w:bidi="en-GB"/>
        </w:rPr>
        <w:t>)</w:t>
      </w:r>
      <w:r w:rsidR="007B433F" w:rsidRPr="00B76B33">
        <w:rPr>
          <w:i/>
          <w:iCs/>
          <w:lang w:val="en-GB" w:bidi="en-GB"/>
        </w:rPr>
        <w:t>.</w:t>
      </w:r>
      <w:r w:rsidR="00481687" w:rsidRPr="00B76B33">
        <w:rPr>
          <w:i/>
          <w:iCs/>
          <w:lang w:val="en-GB" w:bidi="en-GB"/>
        </w:rPr>
        <w:t xml:space="preserve"> </w:t>
      </w:r>
      <w:r w:rsidR="0016637A" w:rsidRPr="00B76B33">
        <w:rPr>
          <w:i/>
          <w:iCs/>
          <w:lang w:val="en-GB" w:bidi="en-GB"/>
        </w:rPr>
        <w:t xml:space="preserve"> </w:t>
      </w:r>
      <w:r w:rsidR="0016637A" w:rsidRPr="00B76B33">
        <w:rPr>
          <w:lang w:val="en-GB" w:bidi="en-GB"/>
        </w:rPr>
        <w:t xml:space="preserve"> </w:t>
      </w:r>
    </w:p>
    <w:p w14:paraId="2154523C" w14:textId="75CE0429" w:rsidR="005178D4" w:rsidRPr="00145939" w:rsidRDefault="005178D4" w:rsidP="00145939">
      <w:r w:rsidRPr="00145939">
        <w:rPr>
          <w:lang w:val="en-GB" w:bidi="en-GB"/>
        </w:rPr>
        <w:t>As the technician responsible for the property in question, additional technical information will be required to provide the basis for the subsequent technical mapping of the property.</w:t>
      </w:r>
    </w:p>
    <w:p w14:paraId="3AE38E74" w14:textId="77777777" w:rsidR="005178D4" w:rsidRPr="00145939" w:rsidRDefault="005178D4" w:rsidP="00145939"/>
    <w:p w14:paraId="2216E8D9" w14:textId="28C76C58" w:rsidR="005178D4" w:rsidRPr="00145939" w:rsidRDefault="005178D4" w:rsidP="00145939">
      <w:pPr>
        <w:rPr>
          <w:rStyle w:val="user-generated"/>
          <w:rFonts w:cstheme="majorHAnsi"/>
          <w:b/>
          <w:bCs/>
          <w:i/>
          <w:iCs/>
          <w:color w:val="000000"/>
          <w:szCs w:val="24"/>
          <w:bdr w:val="none" w:sz="0" w:space="0" w:color="auto" w:frame="1"/>
        </w:rPr>
      </w:pPr>
      <w:r w:rsidRPr="00145939">
        <w:rPr>
          <w:rStyle w:val="question-number"/>
          <w:rFonts w:eastAsia="Arial" w:cstheme="majorHAnsi"/>
          <w:b/>
          <w:bCs/>
          <w:color w:val="000000"/>
          <w:szCs w:val="24"/>
          <w:bdr w:val="none" w:sz="0" w:space="0" w:color="auto" w:frame="1"/>
          <w:lang w:val="en-GB" w:bidi="en-GB"/>
        </w:rPr>
        <w:t>3</w:t>
      </w:r>
      <w:r w:rsidRPr="00145939">
        <w:rPr>
          <w:rStyle w:val="question-dot"/>
          <w:rFonts w:eastAsia="Arial" w:cstheme="majorHAnsi"/>
          <w:b/>
          <w:bCs/>
          <w:color w:val="000000"/>
          <w:szCs w:val="24"/>
          <w:bdr w:val="none" w:sz="0" w:space="0" w:color="auto" w:frame="1"/>
          <w:lang w:val="en-GB" w:bidi="en-GB"/>
        </w:rPr>
        <w:t>. </w:t>
      </w:r>
      <w:r w:rsidRPr="00145939">
        <w:rPr>
          <w:rStyle w:val="user-generated"/>
          <w:rFonts w:eastAsia="Arial" w:cstheme="majorHAnsi"/>
          <w:b/>
          <w:bCs/>
          <w:color w:val="000000"/>
          <w:szCs w:val="24"/>
          <w:bdr w:val="none" w:sz="0" w:space="0" w:color="auto" w:frame="1"/>
          <w:lang w:val="en-GB" w:bidi="en-GB"/>
        </w:rPr>
        <w:t>Please specify the property's general usage time</w:t>
      </w:r>
      <w:r w:rsidR="00E64A61" w:rsidRPr="00145939">
        <w:rPr>
          <w:rStyle w:val="user-generated"/>
          <w:rFonts w:eastAsia="Arial" w:cstheme="majorHAnsi"/>
          <w:b/>
          <w:bCs/>
          <w:color w:val="000000"/>
          <w:szCs w:val="24"/>
          <w:bdr w:val="none" w:sz="0" w:space="0" w:color="auto" w:frame="1"/>
          <w:lang w:val="en-GB" w:bidi="en-GB"/>
        </w:rPr>
        <w:t>.</w:t>
      </w:r>
    </w:p>
    <w:p w14:paraId="63EF87E0" w14:textId="77777777" w:rsidR="005178D4" w:rsidRPr="00145939" w:rsidRDefault="005178D4" w:rsidP="00145939">
      <w:r w:rsidRPr="00145939">
        <w:rPr>
          <w:lang w:val="en-GB" w:bidi="en-GB"/>
        </w:rPr>
        <w:t>Also enter hours per day.</w:t>
      </w:r>
    </w:p>
    <w:p w14:paraId="773C7B4E" w14:textId="77777777" w:rsidR="005178D4" w:rsidRPr="00145939" w:rsidRDefault="005178D4" w:rsidP="00145939">
      <w:pPr>
        <w:rPr>
          <w:color w:val="808080" w:themeColor="background1" w:themeShade="80"/>
        </w:rPr>
      </w:pPr>
      <w:r w:rsidRPr="00145939">
        <w:rPr>
          <w:color w:val="808080" w:themeColor="background1" w:themeShade="80"/>
          <w:lang w:val="en-GB" w:bidi="en-GB"/>
        </w:rPr>
        <w:t>Monday – Tuesday – Wednesday – Thursday – Friday – Saturday – Sunday</w:t>
      </w:r>
    </w:p>
    <w:p w14:paraId="665364DB" w14:textId="77777777" w:rsidR="005178D4" w:rsidRPr="00145939" w:rsidRDefault="005178D4" w:rsidP="00145939"/>
    <w:p w14:paraId="285119C6" w14:textId="77777777" w:rsidR="005178D4" w:rsidRPr="00145939" w:rsidRDefault="005178D4" w:rsidP="00145939">
      <w:pPr>
        <w:rPr>
          <w:b/>
          <w:bCs/>
        </w:rPr>
      </w:pPr>
      <w:r w:rsidRPr="00145939">
        <w:rPr>
          <w:b/>
          <w:lang w:val="en-GB" w:bidi="en-GB"/>
        </w:rPr>
        <w:t xml:space="preserve">AFTER A RENOVATION: Have the usage patterns changed since the first user survey? </w:t>
      </w:r>
    </w:p>
    <w:p w14:paraId="4A569034" w14:textId="77777777" w:rsidR="005178D4" w:rsidRPr="00145939" w:rsidRDefault="005178D4" w:rsidP="00145939"/>
    <w:p w14:paraId="75E6FB78" w14:textId="77777777" w:rsidR="005178D4" w:rsidRPr="00145939" w:rsidRDefault="005178D4" w:rsidP="00145939">
      <w:pPr>
        <w:rPr>
          <w:b/>
          <w:bCs/>
          <w:bdr w:val="none" w:sz="0" w:space="0" w:color="auto" w:frame="1"/>
        </w:rPr>
      </w:pPr>
      <w:r w:rsidRPr="00145939">
        <w:rPr>
          <w:rStyle w:val="user-generated"/>
          <w:rFonts w:eastAsia="Arial" w:cstheme="majorHAnsi"/>
          <w:b/>
          <w:color w:val="000000"/>
          <w:szCs w:val="24"/>
          <w:bdr w:val="none" w:sz="0" w:space="0" w:color="auto" w:frame="1"/>
          <w:lang w:val="en-GB" w:bidi="en-GB"/>
        </w:rPr>
        <w:t>4. Is the energy consumption visible to employees and users of the property?</w:t>
      </w:r>
      <w:r w:rsidRPr="00145939">
        <w:rPr>
          <w:rStyle w:val="user-generated"/>
          <w:rFonts w:eastAsia="Arial" w:cstheme="majorHAnsi"/>
          <w:b/>
          <w:color w:val="000000"/>
          <w:bdr w:val="none" w:sz="0" w:space="0" w:color="auto" w:frame="1"/>
          <w:lang w:val="en-GB" w:bidi="en-GB"/>
        </w:rPr>
        <w:br/>
      </w:r>
      <w:r w:rsidRPr="00145939">
        <w:rPr>
          <w:rStyle w:val="user-generated"/>
          <w:rFonts w:eastAsia="Arial" w:cstheme="majorHAnsi"/>
          <w:color w:val="808080" w:themeColor="background1" w:themeShade="80"/>
          <w:bdr w:val="none" w:sz="0" w:space="0" w:color="auto" w:frame="1"/>
          <w:lang w:val="en-GB" w:bidi="en-GB"/>
        </w:rPr>
        <w:t>Yes/No</w:t>
      </w:r>
    </w:p>
    <w:p w14:paraId="394A2FF8" w14:textId="77777777" w:rsidR="005178D4" w:rsidRPr="00145939" w:rsidRDefault="005178D4" w:rsidP="00145939"/>
    <w:p w14:paraId="6E1EFCDB" w14:textId="77777777" w:rsidR="005178D4" w:rsidRPr="00145939" w:rsidRDefault="005178D4" w:rsidP="00145939">
      <w:pPr>
        <w:rPr>
          <w:rStyle w:val="user-generated"/>
          <w:rFonts w:cstheme="majorHAnsi"/>
          <w:b/>
          <w:bCs/>
          <w:i/>
          <w:iCs/>
          <w:color w:val="000000"/>
          <w:szCs w:val="24"/>
          <w:bdr w:val="none" w:sz="0" w:space="0" w:color="auto" w:frame="1"/>
        </w:rPr>
      </w:pPr>
      <w:r w:rsidRPr="00145939">
        <w:rPr>
          <w:rStyle w:val="user-generated"/>
          <w:rFonts w:eastAsia="Arial" w:cstheme="majorHAnsi"/>
          <w:b/>
          <w:color w:val="000000"/>
          <w:szCs w:val="24"/>
          <w:bdr w:val="none" w:sz="0" w:space="0" w:color="auto" w:frame="1"/>
          <w:lang w:val="en-GB" w:bidi="en-GB"/>
        </w:rPr>
        <w:t>5. Have information screens been installed, which may for example be used for information on energy consumption?</w:t>
      </w:r>
    </w:p>
    <w:p w14:paraId="35D74D81" w14:textId="77777777" w:rsidR="005178D4" w:rsidRPr="00145939" w:rsidRDefault="005178D4" w:rsidP="00145939">
      <w:pPr>
        <w:rPr>
          <w:color w:val="808080" w:themeColor="background1" w:themeShade="80"/>
        </w:rPr>
      </w:pPr>
      <w:r w:rsidRPr="00145939">
        <w:rPr>
          <w:rStyle w:val="user-generated"/>
          <w:rFonts w:eastAsia="Arial" w:cstheme="majorHAnsi"/>
          <w:color w:val="808080" w:themeColor="background1" w:themeShade="80"/>
          <w:bdr w:val="none" w:sz="0" w:space="0" w:color="auto" w:frame="1"/>
          <w:lang w:val="en-GB" w:bidi="en-GB"/>
        </w:rPr>
        <w:t>Yes/No</w:t>
      </w:r>
    </w:p>
    <w:p w14:paraId="1FC50FBA" w14:textId="77777777" w:rsidR="005178D4" w:rsidRPr="00145939" w:rsidRDefault="005178D4" w:rsidP="00145939"/>
    <w:p w14:paraId="65F91F72" w14:textId="6F04DE0C" w:rsidR="005178D4" w:rsidRPr="00145939" w:rsidRDefault="005178D4" w:rsidP="00145939">
      <w:pPr>
        <w:rPr>
          <w:b/>
          <w:bCs/>
          <w:szCs w:val="24"/>
        </w:rPr>
      </w:pPr>
      <w:r w:rsidRPr="00145939">
        <w:rPr>
          <w:rStyle w:val="question-number"/>
          <w:rFonts w:eastAsia="Arial" w:cstheme="majorHAnsi"/>
          <w:b/>
          <w:bCs/>
          <w:color w:val="000000"/>
          <w:szCs w:val="24"/>
          <w:bdr w:val="none" w:sz="0" w:space="0" w:color="auto" w:frame="1"/>
          <w:lang w:val="en-GB" w:bidi="en-GB"/>
        </w:rPr>
        <w:t>6</w:t>
      </w:r>
      <w:r w:rsidRPr="00145939">
        <w:rPr>
          <w:rStyle w:val="question-dot"/>
          <w:rFonts w:eastAsia="Arial" w:cstheme="majorHAnsi"/>
          <w:b/>
          <w:bCs/>
          <w:color w:val="000000"/>
          <w:szCs w:val="24"/>
          <w:bdr w:val="none" w:sz="0" w:space="0" w:color="auto" w:frame="1"/>
          <w:lang w:val="en-GB" w:bidi="en-GB"/>
        </w:rPr>
        <w:t>. </w:t>
      </w:r>
      <w:r w:rsidRPr="00145939">
        <w:rPr>
          <w:rStyle w:val="user-generated"/>
          <w:rFonts w:eastAsia="Arial" w:cstheme="majorHAnsi"/>
          <w:b/>
          <w:bCs/>
          <w:color w:val="000000"/>
          <w:szCs w:val="24"/>
          <w:bdr w:val="none" w:sz="0" w:space="0" w:color="auto" w:frame="1"/>
          <w:lang w:val="en-GB" w:bidi="en-GB"/>
        </w:rPr>
        <w:t>Please describe the heating installation</w:t>
      </w:r>
      <w:r w:rsidR="00E64A61" w:rsidRPr="00145939">
        <w:rPr>
          <w:rStyle w:val="user-generated"/>
          <w:rFonts w:eastAsia="Arial" w:cstheme="majorHAnsi"/>
          <w:b/>
          <w:bCs/>
          <w:color w:val="000000"/>
          <w:szCs w:val="24"/>
          <w:bdr w:val="none" w:sz="0" w:space="0" w:color="auto" w:frame="1"/>
          <w:lang w:val="en-GB" w:bidi="en-GB"/>
        </w:rPr>
        <w:t>.</w:t>
      </w:r>
    </w:p>
    <w:p w14:paraId="21384031" w14:textId="77777777" w:rsidR="005178D4" w:rsidRPr="00145939" w:rsidRDefault="005178D4" w:rsidP="00145939">
      <w:pPr>
        <w:rPr>
          <w:rStyle w:val="Betoning"/>
          <w:rFonts w:cstheme="majorHAnsi"/>
          <w:color w:val="808080" w:themeColor="background1" w:themeShade="80"/>
          <w:bdr w:val="none" w:sz="0" w:space="0" w:color="auto" w:frame="1"/>
          <w:shd w:val="clear" w:color="auto" w:fill="FFFFFF"/>
        </w:rPr>
      </w:pPr>
      <w:r w:rsidRPr="00145939">
        <w:rPr>
          <w:rStyle w:val="Stark"/>
          <w:rFonts w:eastAsia="Arial" w:cstheme="majorHAnsi"/>
          <w:color w:val="808080" w:themeColor="background1" w:themeShade="80"/>
          <w:u w:val="single"/>
          <w:bdr w:val="none" w:sz="0" w:space="0" w:color="auto" w:frame="1"/>
          <w:shd w:val="clear" w:color="auto" w:fill="FFFFFF"/>
          <w:lang w:val="en-GB" w:bidi="en-GB"/>
        </w:rPr>
        <w:br/>
        <w:t>Inspiration for answers: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What type of heating does the property have?</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What is the typical age of the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How is the maintenance condition of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Have repairs recently been carried out, replacements, etc. on the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Is there any planned work, changes, etc.?</w:t>
      </w:r>
    </w:p>
    <w:p w14:paraId="0603613C" w14:textId="77777777" w:rsidR="005178D4" w:rsidRPr="00145939" w:rsidRDefault="005178D4" w:rsidP="00145939">
      <w:pPr>
        <w:rPr>
          <w:rStyle w:val="Betoning"/>
          <w:rFonts w:cstheme="majorHAnsi"/>
          <w:color w:val="000000"/>
          <w:bdr w:val="none" w:sz="0" w:space="0" w:color="auto" w:frame="1"/>
          <w:shd w:val="clear" w:color="auto" w:fill="FFFFFF"/>
        </w:rPr>
      </w:pPr>
    </w:p>
    <w:p w14:paraId="4AB5EE92" w14:textId="3FB71DF4" w:rsidR="005178D4" w:rsidRPr="00145939" w:rsidRDefault="005178D4" w:rsidP="00145939">
      <w:pPr>
        <w:rPr>
          <w:b/>
          <w:bCs/>
          <w:szCs w:val="24"/>
        </w:rPr>
      </w:pPr>
      <w:r w:rsidRPr="00145939">
        <w:rPr>
          <w:rStyle w:val="question-number"/>
          <w:rFonts w:eastAsia="Arial" w:cstheme="majorHAnsi"/>
          <w:b/>
          <w:bCs/>
          <w:color w:val="000000"/>
          <w:szCs w:val="24"/>
          <w:bdr w:val="none" w:sz="0" w:space="0" w:color="auto" w:frame="1"/>
          <w:lang w:val="en-GB" w:bidi="en-GB"/>
        </w:rPr>
        <w:t>7</w:t>
      </w:r>
      <w:r w:rsidRPr="00145939">
        <w:rPr>
          <w:rStyle w:val="question-dot"/>
          <w:rFonts w:eastAsia="Arial" w:cstheme="majorHAnsi"/>
          <w:b/>
          <w:bCs/>
          <w:color w:val="000000"/>
          <w:szCs w:val="24"/>
          <w:bdr w:val="none" w:sz="0" w:space="0" w:color="auto" w:frame="1"/>
          <w:lang w:val="en-GB" w:bidi="en-GB"/>
        </w:rPr>
        <w:t>. </w:t>
      </w:r>
      <w:r w:rsidRPr="00145939">
        <w:rPr>
          <w:rStyle w:val="user-generated"/>
          <w:rFonts w:eastAsia="Arial" w:cstheme="majorHAnsi"/>
          <w:b/>
          <w:bCs/>
          <w:color w:val="000000"/>
          <w:szCs w:val="24"/>
          <w:bdr w:val="none" w:sz="0" w:space="0" w:color="auto" w:frame="1"/>
          <w:lang w:val="en-GB" w:bidi="en-GB"/>
        </w:rPr>
        <w:t>Please describe the installation for the domestic hot water</w:t>
      </w:r>
      <w:r w:rsidR="00E64A61" w:rsidRPr="00145939">
        <w:rPr>
          <w:rStyle w:val="user-generated"/>
          <w:rFonts w:eastAsia="Arial" w:cstheme="majorHAnsi"/>
          <w:b/>
          <w:bCs/>
          <w:color w:val="000000"/>
          <w:szCs w:val="24"/>
          <w:bdr w:val="none" w:sz="0" w:space="0" w:color="auto" w:frame="1"/>
          <w:lang w:val="en-GB" w:bidi="en-GB"/>
        </w:rPr>
        <w:t>.</w:t>
      </w:r>
    </w:p>
    <w:p w14:paraId="408E4496" w14:textId="77777777" w:rsidR="005178D4" w:rsidRPr="00145939" w:rsidRDefault="005178D4" w:rsidP="00145939">
      <w:pPr>
        <w:rPr>
          <w:rStyle w:val="Betoning"/>
          <w:rFonts w:cstheme="majorHAnsi"/>
          <w:color w:val="808080" w:themeColor="background1" w:themeShade="80"/>
          <w:bdr w:val="none" w:sz="0" w:space="0" w:color="auto" w:frame="1"/>
          <w:shd w:val="clear" w:color="auto" w:fill="FFFFFF"/>
        </w:rPr>
      </w:pPr>
      <w:r w:rsidRPr="00145939">
        <w:rPr>
          <w:rStyle w:val="Stark"/>
          <w:rFonts w:eastAsia="Arial" w:cstheme="majorHAnsi"/>
          <w:color w:val="808080" w:themeColor="background1" w:themeShade="80"/>
          <w:u w:val="single"/>
          <w:bdr w:val="none" w:sz="0" w:space="0" w:color="auto" w:frame="1"/>
          <w:shd w:val="clear" w:color="auto" w:fill="FFFFFF"/>
          <w:lang w:val="en-GB" w:bidi="en-GB"/>
        </w:rPr>
        <w:br/>
        <w:t>Inspiration for answers: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lastRenderedPageBreak/>
        <w:t>What type of hot water production does the property have (central or decentralised)?</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Are there any decentralised electric water heaters?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Does the building have circulation of the domestic hot water?</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What is the typical age of the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Are there water-saving washbasin mixers and users?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How is the maintenance condition of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Have repairs recently been carried out, replacements, etc. on the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Is there any planned work, changes, etc.?</w:t>
      </w:r>
    </w:p>
    <w:p w14:paraId="44DCA98D" w14:textId="77777777" w:rsidR="000A6E2A" w:rsidRPr="00145939" w:rsidRDefault="000A6E2A" w:rsidP="00145939">
      <w:pPr>
        <w:rPr>
          <w:rStyle w:val="question-number"/>
          <w:rFonts w:eastAsia="Arial" w:cstheme="majorHAnsi"/>
          <w:color w:val="000000"/>
          <w:bdr w:val="none" w:sz="0" w:space="0" w:color="auto" w:frame="1"/>
          <w:lang w:val="en-GB" w:bidi="en-GB"/>
        </w:rPr>
      </w:pPr>
    </w:p>
    <w:p w14:paraId="2CE9F766" w14:textId="19699A28" w:rsidR="005178D4" w:rsidRPr="00145939" w:rsidRDefault="005178D4" w:rsidP="00145939">
      <w:pPr>
        <w:rPr>
          <w:b/>
          <w:bCs/>
          <w:szCs w:val="24"/>
        </w:rPr>
      </w:pPr>
      <w:r w:rsidRPr="00145939">
        <w:rPr>
          <w:rStyle w:val="question-number"/>
          <w:rFonts w:eastAsia="Arial" w:cstheme="majorHAnsi"/>
          <w:b/>
          <w:bCs/>
          <w:color w:val="000000"/>
          <w:szCs w:val="24"/>
          <w:bdr w:val="none" w:sz="0" w:space="0" w:color="auto" w:frame="1"/>
          <w:lang w:val="en-GB" w:bidi="en-GB"/>
        </w:rPr>
        <w:t>8</w:t>
      </w:r>
      <w:r w:rsidRPr="00145939">
        <w:rPr>
          <w:rStyle w:val="question-dot"/>
          <w:rFonts w:eastAsia="Arial" w:cstheme="majorHAnsi"/>
          <w:b/>
          <w:bCs/>
          <w:color w:val="000000"/>
          <w:szCs w:val="24"/>
          <w:bdr w:val="none" w:sz="0" w:space="0" w:color="auto" w:frame="1"/>
          <w:lang w:val="en-GB" w:bidi="en-GB"/>
        </w:rPr>
        <w:t>. </w:t>
      </w:r>
      <w:r w:rsidRPr="00145939">
        <w:rPr>
          <w:rStyle w:val="user-generated"/>
          <w:rFonts w:eastAsia="Arial" w:cstheme="majorHAnsi"/>
          <w:b/>
          <w:bCs/>
          <w:color w:val="000000"/>
          <w:szCs w:val="24"/>
          <w:bdr w:val="none" w:sz="0" w:space="0" w:color="auto" w:frame="1"/>
          <w:lang w:val="en-GB" w:bidi="en-GB"/>
        </w:rPr>
        <w:t>Please describe the ventilation system</w:t>
      </w:r>
      <w:r w:rsidR="00E64A61" w:rsidRPr="00145939">
        <w:rPr>
          <w:rStyle w:val="user-generated"/>
          <w:rFonts w:eastAsia="Arial" w:cstheme="majorHAnsi"/>
          <w:b/>
          <w:bCs/>
          <w:color w:val="000000"/>
          <w:szCs w:val="24"/>
          <w:bdr w:val="none" w:sz="0" w:space="0" w:color="auto" w:frame="1"/>
          <w:lang w:val="en-GB" w:bidi="en-GB"/>
        </w:rPr>
        <w:t>.</w:t>
      </w:r>
    </w:p>
    <w:p w14:paraId="26C4D3C8" w14:textId="77777777" w:rsidR="005178D4" w:rsidRPr="00145939" w:rsidRDefault="005178D4" w:rsidP="00145939">
      <w:pPr>
        <w:rPr>
          <w:rStyle w:val="Betoning"/>
          <w:rFonts w:cstheme="majorHAnsi"/>
          <w:color w:val="808080" w:themeColor="background1" w:themeShade="80"/>
          <w:bdr w:val="none" w:sz="0" w:space="0" w:color="auto" w:frame="1"/>
          <w:shd w:val="clear" w:color="auto" w:fill="FFFFFF"/>
        </w:rPr>
      </w:pPr>
      <w:r w:rsidRPr="00145939">
        <w:rPr>
          <w:rStyle w:val="Stark"/>
          <w:rFonts w:eastAsia="Arial" w:cstheme="majorHAnsi"/>
          <w:color w:val="808080" w:themeColor="background1" w:themeShade="80"/>
          <w:u w:val="single"/>
          <w:bdr w:val="none" w:sz="0" w:space="0" w:color="auto" w:frame="1"/>
          <w:shd w:val="clear" w:color="auto" w:fill="FFFFFF"/>
          <w:lang w:val="en-GB" w:bidi="en-GB"/>
        </w:rPr>
        <w:br/>
        <w:t>Inspiration for answers: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How many ventilation systems are there on the premises, and what areas do they cover?</w:t>
      </w:r>
      <w:r w:rsidRPr="00145939">
        <w:rPr>
          <w:rStyle w:val="Betoning"/>
          <w:rFonts w:eastAsia="Arial" w:cstheme="majorHAnsi"/>
          <w:color w:val="808080" w:themeColor="background1" w:themeShade="80"/>
          <w:bdr w:val="none" w:sz="0" w:space="0" w:color="auto" w:frame="1"/>
          <w:shd w:val="clear" w:color="auto" w:fill="FFFFFF"/>
          <w:lang w:val="en-GB" w:bidi="en-GB"/>
        </w:rPr>
        <w:br/>
        <w:t>What is the typical age of the ventilation systems?</w:t>
      </w:r>
      <w:r w:rsidRPr="00145939">
        <w:rPr>
          <w:rStyle w:val="Betoning"/>
          <w:rFonts w:eastAsia="Arial" w:cstheme="majorHAnsi"/>
          <w:color w:val="808080" w:themeColor="background1" w:themeShade="80"/>
          <w:bdr w:val="none" w:sz="0" w:space="0" w:color="auto" w:frame="1"/>
          <w:shd w:val="clear" w:color="auto" w:fill="FFFFFF"/>
          <w:lang w:val="en-GB" w:bidi="en-GB"/>
        </w:rPr>
        <w:br/>
        <w:t>Are there any plants without heat recovery?</w:t>
      </w:r>
      <w:r w:rsidRPr="00145939">
        <w:rPr>
          <w:rStyle w:val="Betoning"/>
          <w:rFonts w:eastAsia="Arial" w:cstheme="majorHAnsi"/>
          <w:color w:val="808080" w:themeColor="background1" w:themeShade="80"/>
          <w:bdr w:val="none" w:sz="0" w:space="0" w:color="auto" w:frame="1"/>
          <w:shd w:val="clear" w:color="auto" w:fill="FFFFFF"/>
          <w:lang w:val="en-GB" w:bidi="en-GB"/>
        </w:rPr>
        <w:br/>
        <w:t>Are there rooms with only air heating – i.e. heating is achieved via the ventilation system?</w:t>
      </w:r>
      <w:r w:rsidRPr="00145939">
        <w:rPr>
          <w:rStyle w:val="Betoning"/>
          <w:rFonts w:eastAsia="Arial" w:cstheme="majorHAnsi"/>
          <w:color w:val="808080" w:themeColor="background1" w:themeShade="80"/>
          <w:bdr w:val="none" w:sz="0" w:space="0" w:color="auto" w:frame="1"/>
          <w:shd w:val="clear" w:color="auto" w:fill="FFFFFF"/>
          <w:lang w:val="en-GB" w:bidi="en-GB"/>
        </w:rPr>
        <w:br/>
        <w:t>How is the maintenance condition of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Have repairs recently been carried out, replacements, etc. on the installations?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Is there any planned work, changes, etc.?</w:t>
      </w:r>
    </w:p>
    <w:p w14:paraId="67FD5D52" w14:textId="77777777" w:rsidR="005178D4" w:rsidRPr="00145939" w:rsidRDefault="005178D4" w:rsidP="00145939">
      <w:pPr>
        <w:rPr>
          <w:rStyle w:val="Betoning"/>
          <w:rFonts w:cstheme="majorHAnsi"/>
          <w:color w:val="000000"/>
          <w:bdr w:val="none" w:sz="0" w:space="0" w:color="auto" w:frame="1"/>
          <w:shd w:val="clear" w:color="auto" w:fill="FFFFFF"/>
        </w:rPr>
      </w:pPr>
    </w:p>
    <w:p w14:paraId="7DF1FF6E" w14:textId="034BACA1" w:rsidR="005178D4" w:rsidRPr="00145939" w:rsidRDefault="005178D4" w:rsidP="00145939">
      <w:pPr>
        <w:rPr>
          <w:b/>
          <w:bCs/>
          <w:szCs w:val="24"/>
        </w:rPr>
      </w:pPr>
      <w:r w:rsidRPr="00145939">
        <w:rPr>
          <w:rStyle w:val="question-number"/>
          <w:rFonts w:eastAsia="Arial" w:cstheme="majorHAnsi"/>
          <w:b/>
          <w:bCs/>
          <w:color w:val="000000"/>
          <w:szCs w:val="24"/>
          <w:bdr w:val="none" w:sz="0" w:space="0" w:color="auto" w:frame="1"/>
          <w:lang w:val="en-GB" w:bidi="en-GB"/>
        </w:rPr>
        <w:t>9</w:t>
      </w:r>
      <w:r w:rsidRPr="00145939">
        <w:rPr>
          <w:rStyle w:val="question-dot"/>
          <w:rFonts w:eastAsia="Arial" w:cstheme="majorHAnsi"/>
          <w:b/>
          <w:color w:val="000000"/>
          <w:szCs w:val="24"/>
          <w:bdr w:val="none" w:sz="0" w:space="0" w:color="auto" w:frame="1"/>
          <w:lang w:val="en-GB" w:bidi="en-GB"/>
        </w:rPr>
        <w:t>. </w:t>
      </w:r>
      <w:r w:rsidRPr="00145939">
        <w:rPr>
          <w:rStyle w:val="user-generated"/>
          <w:rFonts w:eastAsia="Arial" w:cstheme="majorHAnsi"/>
          <w:b/>
          <w:color w:val="000000"/>
          <w:szCs w:val="24"/>
          <w:bdr w:val="none" w:sz="0" w:space="0" w:color="auto" w:frame="1"/>
          <w:lang w:val="en-GB" w:bidi="en-GB"/>
        </w:rPr>
        <w:t>Please describe the lighting system</w:t>
      </w:r>
      <w:r w:rsidR="00E64A61" w:rsidRPr="00145939">
        <w:rPr>
          <w:rStyle w:val="user-generated"/>
          <w:rFonts w:eastAsia="Arial" w:cstheme="majorHAnsi"/>
          <w:b/>
          <w:color w:val="000000"/>
          <w:szCs w:val="24"/>
          <w:bdr w:val="none" w:sz="0" w:space="0" w:color="auto" w:frame="1"/>
          <w:lang w:val="en-GB" w:bidi="en-GB"/>
        </w:rPr>
        <w:t>.</w:t>
      </w:r>
    </w:p>
    <w:p w14:paraId="47E12DB3" w14:textId="77777777" w:rsidR="005178D4" w:rsidRPr="00145939" w:rsidRDefault="005178D4" w:rsidP="00145939">
      <w:pPr>
        <w:rPr>
          <w:rStyle w:val="Betoning"/>
          <w:rFonts w:cstheme="majorHAnsi"/>
          <w:color w:val="808080" w:themeColor="background1" w:themeShade="80"/>
          <w:bdr w:val="none" w:sz="0" w:space="0" w:color="auto" w:frame="1"/>
          <w:shd w:val="clear" w:color="auto" w:fill="FFFFFF"/>
        </w:rPr>
      </w:pPr>
      <w:r w:rsidRPr="00145939">
        <w:rPr>
          <w:rStyle w:val="Stark"/>
          <w:rFonts w:eastAsia="Arial" w:cstheme="majorHAnsi"/>
          <w:color w:val="808080" w:themeColor="background1" w:themeShade="80"/>
          <w:u w:val="single"/>
          <w:bdr w:val="none" w:sz="0" w:space="0" w:color="auto" w:frame="1"/>
          <w:shd w:val="clear" w:color="auto" w:fill="FFFFFF"/>
          <w:lang w:val="en-GB" w:bidi="en-GB"/>
        </w:rPr>
        <w:br/>
        <w:t>Inspiration for answers: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Have any fixtures recently been replaced on a larger scale?</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Have all incandescent bulbs and halogen bulbs been switched to CFLs or LED?</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Have motion sensors been installed?</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Has a replacement of lighting systems been planned?</w:t>
      </w:r>
    </w:p>
    <w:p w14:paraId="24A306EB" w14:textId="77777777" w:rsidR="005178D4" w:rsidRPr="00145939" w:rsidRDefault="005178D4" w:rsidP="00145939">
      <w:pPr>
        <w:rPr>
          <w:rStyle w:val="Betoning"/>
          <w:rFonts w:cstheme="majorHAnsi"/>
          <w:color w:val="000000"/>
          <w:bdr w:val="none" w:sz="0" w:space="0" w:color="auto" w:frame="1"/>
          <w:shd w:val="clear" w:color="auto" w:fill="FFFFFF"/>
        </w:rPr>
      </w:pPr>
    </w:p>
    <w:p w14:paraId="1D4D2583" w14:textId="092A4388" w:rsidR="005178D4" w:rsidRPr="00145939" w:rsidRDefault="005178D4" w:rsidP="00145939">
      <w:pPr>
        <w:rPr>
          <w:b/>
          <w:bCs/>
          <w:szCs w:val="24"/>
        </w:rPr>
      </w:pPr>
      <w:r w:rsidRPr="00145939">
        <w:rPr>
          <w:rStyle w:val="question-number"/>
          <w:rFonts w:eastAsia="Arial" w:cstheme="majorHAnsi"/>
          <w:b/>
          <w:bCs/>
          <w:color w:val="000000"/>
          <w:szCs w:val="24"/>
          <w:bdr w:val="none" w:sz="0" w:space="0" w:color="auto" w:frame="1"/>
          <w:lang w:val="en-GB" w:bidi="en-GB"/>
        </w:rPr>
        <w:t>10</w:t>
      </w:r>
      <w:r w:rsidRPr="00145939">
        <w:rPr>
          <w:rStyle w:val="question-dot"/>
          <w:rFonts w:eastAsia="Arial" w:cstheme="majorHAnsi"/>
          <w:b/>
          <w:bCs/>
          <w:color w:val="000000"/>
          <w:szCs w:val="24"/>
          <w:bdr w:val="none" w:sz="0" w:space="0" w:color="auto" w:frame="1"/>
          <w:lang w:val="en-GB" w:bidi="en-GB"/>
        </w:rPr>
        <w:t>. </w:t>
      </w:r>
      <w:r w:rsidRPr="00145939">
        <w:rPr>
          <w:rStyle w:val="user-generated"/>
          <w:rFonts w:eastAsia="Arial" w:cstheme="majorHAnsi"/>
          <w:b/>
          <w:bCs/>
          <w:color w:val="000000"/>
          <w:szCs w:val="24"/>
          <w:bdr w:val="none" w:sz="0" w:space="0" w:color="auto" w:frame="1"/>
          <w:lang w:val="en-GB" w:bidi="en-GB"/>
        </w:rPr>
        <w:t>Please describe CTS/automation</w:t>
      </w:r>
      <w:r w:rsidR="00E64A61" w:rsidRPr="00145939">
        <w:rPr>
          <w:rStyle w:val="user-generated"/>
          <w:rFonts w:eastAsia="Arial" w:cstheme="majorHAnsi"/>
          <w:b/>
          <w:bCs/>
          <w:color w:val="000000"/>
          <w:szCs w:val="24"/>
          <w:bdr w:val="none" w:sz="0" w:space="0" w:color="auto" w:frame="1"/>
          <w:lang w:val="en-GB" w:bidi="en-GB"/>
        </w:rPr>
        <w:t>.</w:t>
      </w:r>
    </w:p>
    <w:p w14:paraId="33A4D8A6" w14:textId="77777777" w:rsidR="005178D4" w:rsidRPr="00145939" w:rsidRDefault="005178D4" w:rsidP="00145939">
      <w:pPr>
        <w:rPr>
          <w:rStyle w:val="Betoning"/>
          <w:rFonts w:cstheme="majorHAnsi"/>
          <w:color w:val="000000"/>
          <w:bdr w:val="none" w:sz="0" w:space="0" w:color="auto" w:frame="1"/>
          <w:shd w:val="clear" w:color="auto" w:fill="FFFFFF"/>
        </w:rPr>
      </w:pPr>
      <w:r w:rsidRPr="00145939">
        <w:rPr>
          <w:rStyle w:val="Stark"/>
          <w:rFonts w:eastAsia="Arial" w:cstheme="majorHAnsi"/>
          <w:color w:val="808080" w:themeColor="background1" w:themeShade="80"/>
          <w:u w:val="single"/>
          <w:bdr w:val="none" w:sz="0" w:space="0" w:color="auto" w:frame="1"/>
          <w:shd w:val="clear" w:color="auto" w:fill="FFFFFF"/>
          <w:lang w:val="en-GB" w:bidi="en-GB"/>
        </w:rPr>
        <w:br/>
        <w:t>Inspiration for answers: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Does the property have CTS installations or other automation?</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Which installations are connected to CTS or any other automation?</w:t>
      </w:r>
    </w:p>
    <w:p w14:paraId="56182BC6" w14:textId="77777777" w:rsidR="005178D4" w:rsidRPr="00145939" w:rsidRDefault="005178D4" w:rsidP="00145939">
      <w:pPr>
        <w:rPr>
          <w:rStyle w:val="Betoning"/>
          <w:rFonts w:cstheme="majorHAnsi"/>
          <w:color w:val="000000"/>
          <w:bdr w:val="none" w:sz="0" w:space="0" w:color="auto" w:frame="1"/>
          <w:shd w:val="clear" w:color="auto" w:fill="FFFFFF"/>
        </w:rPr>
      </w:pPr>
    </w:p>
    <w:p w14:paraId="7854321A" w14:textId="356D5DE0" w:rsidR="005178D4" w:rsidRPr="00145939" w:rsidRDefault="005178D4" w:rsidP="00145939">
      <w:pPr>
        <w:rPr>
          <w:b/>
          <w:bCs/>
        </w:rPr>
      </w:pPr>
      <w:r w:rsidRPr="00145939">
        <w:rPr>
          <w:rStyle w:val="question-number"/>
          <w:rFonts w:eastAsia="Arial" w:cstheme="majorHAnsi"/>
          <w:b/>
          <w:bCs/>
          <w:color w:val="000000"/>
          <w:szCs w:val="24"/>
          <w:bdr w:val="none" w:sz="0" w:space="0" w:color="auto" w:frame="1"/>
          <w:lang w:val="en-GB" w:bidi="en-GB"/>
        </w:rPr>
        <w:lastRenderedPageBreak/>
        <w:t>11</w:t>
      </w:r>
      <w:r w:rsidRPr="00145939">
        <w:rPr>
          <w:rStyle w:val="question-dot"/>
          <w:rFonts w:eastAsia="Arial" w:cstheme="majorHAnsi"/>
          <w:b/>
          <w:bCs/>
          <w:color w:val="000000"/>
          <w:szCs w:val="24"/>
          <w:bdr w:val="none" w:sz="0" w:space="0" w:color="auto" w:frame="1"/>
          <w:lang w:val="en-GB" w:bidi="en-GB"/>
        </w:rPr>
        <w:t>. </w:t>
      </w:r>
      <w:r w:rsidRPr="00145939">
        <w:rPr>
          <w:rStyle w:val="user-generated"/>
          <w:rFonts w:eastAsia="Arial" w:cstheme="majorHAnsi"/>
          <w:b/>
          <w:bCs/>
          <w:color w:val="000000"/>
          <w:szCs w:val="24"/>
          <w:bdr w:val="none" w:sz="0" w:space="0" w:color="auto" w:frame="1"/>
          <w:lang w:val="en-GB" w:bidi="en-GB"/>
        </w:rPr>
        <w:t>Please describe the meters</w:t>
      </w:r>
      <w:r w:rsidR="00E64A61" w:rsidRPr="00145939">
        <w:rPr>
          <w:rStyle w:val="user-generated"/>
          <w:rFonts w:eastAsia="Arial" w:cstheme="majorHAnsi"/>
          <w:b/>
          <w:bCs/>
          <w:color w:val="000000"/>
          <w:szCs w:val="24"/>
          <w:bdr w:val="none" w:sz="0" w:space="0" w:color="auto" w:frame="1"/>
          <w:lang w:val="en-GB" w:bidi="en-GB"/>
        </w:rPr>
        <w:t>.</w:t>
      </w:r>
      <w:r w:rsidRPr="00145939">
        <w:rPr>
          <w:rStyle w:val="user-generated"/>
          <w:rFonts w:eastAsia="Arial" w:cstheme="majorHAnsi"/>
          <w:b/>
          <w:bCs/>
          <w:color w:val="000000"/>
          <w:bdr w:val="none" w:sz="0" w:space="0" w:color="auto" w:frame="1"/>
          <w:lang w:val="en-GB" w:bidi="en-GB"/>
        </w:rPr>
        <w:br/>
      </w:r>
    </w:p>
    <w:p w14:paraId="51131438" w14:textId="77777777" w:rsidR="005178D4" w:rsidRPr="007E03B2" w:rsidRDefault="005178D4" w:rsidP="00145939">
      <w:pPr>
        <w:rPr>
          <w:rStyle w:val="Betoning"/>
          <w:rFonts w:ascii="Arial" w:hAnsi="Arial" w:cs="Arial"/>
          <w:color w:val="808080" w:themeColor="background1" w:themeShade="80"/>
          <w:bdr w:val="none" w:sz="0" w:space="0" w:color="auto" w:frame="1"/>
          <w:shd w:val="clear" w:color="auto" w:fill="FFFFFF"/>
        </w:rPr>
      </w:pPr>
      <w:r w:rsidRPr="00145939">
        <w:rPr>
          <w:rStyle w:val="Stark"/>
          <w:rFonts w:eastAsia="Arial" w:cstheme="majorHAnsi"/>
          <w:color w:val="808080" w:themeColor="background1" w:themeShade="80"/>
          <w:u w:val="single"/>
          <w:bdr w:val="none" w:sz="0" w:space="0" w:color="auto" w:frame="1"/>
          <w:shd w:val="clear" w:color="auto" w:fill="FFFFFF"/>
          <w:lang w:val="en-GB" w:bidi="en-GB"/>
        </w:rPr>
        <w:t>Inspiration for answers:</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Which billing meters are there on the premises – and how many?</w:t>
      </w:r>
      <w:r w:rsidRPr="00145939">
        <w:rPr>
          <w:color w:val="808080" w:themeColor="background1" w:themeShade="80"/>
          <w:lang w:val="en-GB" w:bidi="en-GB"/>
        </w:rPr>
        <w:br/>
      </w:r>
      <w:r w:rsidRPr="00145939">
        <w:rPr>
          <w:rStyle w:val="Betoning"/>
          <w:rFonts w:eastAsia="Arial" w:cstheme="majorHAnsi"/>
          <w:color w:val="808080" w:themeColor="background1" w:themeShade="80"/>
          <w:bdr w:val="none" w:sz="0" w:space="0" w:color="auto" w:frame="1"/>
          <w:shd w:val="clear" w:color="auto" w:fill="FFFFFF"/>
          <w:lang w:val="en-GB" w:bidi="en-GB"/>
        </w:rPr>
        <w:t>Enter any meter numbers for heat and electricity meters</w:t>
      </w:r>
      <w:r w:rsidRPr="007E03B2">
        <w:rPr>
          <w:rStyle w:val="Betoning"/>
          <w:rFonts w:ascii="Arial" w:eastAsia="Arial" w:hAnsi="Arial" w:cs="Arial"/>
          <w:color w:val="808080" w:themeColor="background1" w:themeShade="80"/>
          <w:bdr w:val="none" w:sz="0" w:space="0" w:color="auto" w:frame="1"/>
          <w:shd w:val="clear" w:color="auto" w:fill="FFFFFF"/>
          <w:lang w:val="en-GB" w:bidi="en-GB"/>
        </w:rPr>
        <w:t>.</w:t>
      </w:r>
    </w:p>
    <w:p w14:paraId="7EA91B91" w14:textId="77777777" w:rsidR="00BA4D08" w:rsidRDefault="00BA4D08">
      <w:pPr>
        <w:jc w:val="left"/>
        <w:rPr>
          <w:rFonts w:eastAsiaTheme="majorEastAsia" w:cstheme="majorBidi"/>
          <w:b/>
          <w:color w:val="BF8F00" w:themeColor="accent4" w:themeShade="BF"/>
          <w:sz w:val="28"/>
          <w:szCs w:val="26"/>
          <w:lang w:val="en-GB" w:bidi="en-GB"/>
        </w:rPr>
      </w:pPr>
      <w:r>
        <w:rPr>
          <w:lang w:val="en-GB" w:bidi="en-GB"/>
        </w:rPr>
        <w:br w:type="page"/>
      </w:r>
    </w:p>
    <w:p w14:paraId="46C75636" w14:textId="76DFB17E" w:rsidR="005178D4" w:rsidRPr="007E03B2" w:rsidRDefault="005178D4" w:rsidP="002F4B8F">
      <w:pPr>
        <w:pStyle w:val="Rubrik2"/>
        <w:pBdr>
          <w:bottom w:val="single" w:sz="6" w:space="1" w:color="auto"/>
        </w:pBdr>
        <w:rPr>
          <w:bCs/>
        </w:rPr>
      </w:pPr>
      <w:bookmarkStart w:id="4" w:name="_Toc43976747"/>
      <w:r w:rsidRPr="007E03B2">
        <w:rPr>
          <w:lang w:val="en-GB" w:bidi="en-GB"/>
        </w:rPr>
        <w:lastRenderedPageBreak/>
        <w:t>Assessment of indoor climate</w:t>
      </w:r>
      <w:r>
        <w:rPr>
          <w:lang w:val="en-GB" w:bidi="en-GB"/>
        </w:rPr>
        <w:t xml:space="preserve"> – All users</w:t>
      </w:r>
      <w:bookmarkEnd w:id="4"/>
    </w:p>
    <w:p w14:paraId="3783EF70" w14:textId="0065204C" w:rsidR="002F4B8F" w:rsidRPr="00032736" w:rsidRDefault="008C5343" w:rsidP="00BA4D08">
      <w:pPr>
        <w:rPr>
          <w:i/>
          <w:iCs/>
          <w:lang w:val="en-GB" w:bidi="en-GB"/>
        </w:rPr>
      </w:pPr>
      <w:r w:rsidRPr="00032736">
        <w:rPr>
          <w:i/>
          <w:iCs/>
          <w:lang w:val="en-GB" w:bidi="en-GB"/>
        </w:rPr>
        <w:t>The questions 12 to 2</w:t>
      </w:r>
      <w:r w:rsidR="0008249F" w:rsidRPr="00032736">
        <w:rPr>
          <w:i/>
          <w:iCs/>
          <w:lang w:val="en-GB" w:bidi="en-GB"/>
        </w:rPr>
        <w:t>1</w:t>
      </w:r>
      <w:r w:rsidRPr="00032736">
        <w:rPr>
          <w:i/>
          <w:iCs/>
          <w:lang w:val="en-GB" w:bidi="en-GB"/>
        </w:rPr>
        <w:t xml:space="preserve"> are targeted all users incl. the technical staff.   </w:t>
      </w:r>
    </w:p>
    <w:p w14:paraId="74B14AF9" w14:textId="77777777" w:rsidR="005178D4" w:rsidRPr="00BA4D08" w:rsidRDefault="005178D4" w:rsidP="00BA4D08">
      <w:pPr>
        <w:rPr>
          <w:b/>
          <w:bCs/>
        </w:rPr>
      </w:pPr>
      <w:r w:rsidRPr="00BA4D08">
        <w:rPr>
          <w:b/>
          <w:lang w:val="en-GB" w:bidi="en-GB"/>
        </w:rPr>
        <w:t>12. Satisfaction</w:t>
      </w:r>
    </w:p>
    <w:p w14:paraId="509638E1" w14:textId="77777777" w:rsidR="005178D4" w:rsidRPr="00BA4D08" w:rsidRDefault="005178D4" w:rsidP="00BA4D08">
      <w:pPr>
        <w:rPr>
          <w:color w:val="808080" w:themeColor="background1" w:themeShade="80"/>
        </w:rPr>
      </w:pPr>
      <w:r w:rsidRPr="00BA4D08">
        <w:rPr>
          <w:b/>
          <w:lang w:val="en-GB" w:bidi="en-GB"/>
        </w:rPr>
        <w:t>What do you think of the air quality in the building?</w:t>
      </w:r>
      <w:r w:rsidRPr="00BA4D08">
        <w:rPr>
          <w:b/>
          <w:lang w:val="en-GB" w:bidi="en-GB"/>
        </w:rPr>
        <w:br/>
      </w:r>
      <w:r w:rsidRPr="00BA4D08">
        <w:rPr>
          <w:color w:val="808080" w:themeColor="background1" w:themeShade="80"/>
          <w:lang w:val="en-GB" w:bidi="en-GB"/>
        </w:rPr>
        <w:t>Very unsatisfactory</w:t>
      </w:r>
      <w:r w:rsidRPr="00BA4D08">
        <w:rPr>
          <w:color w:val="808080" w:themeColor="background1" w:themeShade="80"/>
          <w:lang w:val="en-GB" w:bidi="en-GB"/>
        </w:rPr>
        <w:tab/>
      </w:r>
      <w:r w:rsidRPr="00BA4D08">
        <w:rPr>
          <w:color w:val="808080" w:themeColor="background1" w:themeShade="80"/>
          <w:lang w:val="en-GB" w:bidi="en-GB"/>
        </w:rPr>
        <w:br/>
        <w:t>Unsatisfactory</w:t>
      </w:r>
      <w:r w:rsidRPr="00BA4D08">
        <w:rPr>
          <w:color w:val="808080" w:themeColor="background1" w:themeShade="80"/>
          <w:lang w:val="en-GB" w:bidi="en-GB"/>
        </w:rPr>
        <w:br/>
        <w:t>Neutral</w:t>
      </w:r>
      <w:r w:rsidRPr="00BA4D08">
        <w:rPr>
          <w:color w:val="808080" w:themeColor="background1" w:themeShade="80"/>
          <w:lang w:val="en-GB" w:bidi="en-GB"/>
        </w:rPr>
        <w:br/>
        <w:t>Satisfactory</w:t>
      </w:r>
      <w:r w:rsidRPr="00BA4D08">
        <w:rPr>
          <w:color w:val="808080" w:themeColor="background1" w:themeShade="80"/>
          <w:lang w:val="en-GB" w:bidi="en-GB"/>
        </w:rPr>
        <w:br/>
        <w:t>Very satisfactory</w:t>
      </w:r>
    </w:p>
    <w:p w14:paraId="2E10E47C" w14:textId="77777777" w:rsidR="005178D4" w:rsidRPr="00BA4D08" w:rsidRDefault="005178D4" w:rsidP="00BA4D08">
      <w:pPr>
        <w:rPr>
          <w:rStyle w:val="Betoning"/>
          <w:rFonts w:cstheme="majorHAnsi"/>
          <w:color w:val="808080" w:themeColor="background1" w:themeShade="80"/>
          <w:bdr w:val="none" w:sz="0" w:space="0" w:color="auto" w:frame="1"/>
          <w:shd w:val="clear" w:color="auto" w:fill="FFFFFF"/>
        </w:rPr>
      </w:pPr>
      <w:r w:rsidRPr="00BA4D08">
        <w:rPr>
          <w:rStyle w:val="Betoning"/>
          <w:rFonts w:eastAsia="Arial" w:cstheme="majorHAnsi"/>
          <w:color w:val="808080" w:themeColor="background1" w:themeShade="80"/>
          <w:bdr w:val="none" w:sz="0" w:space="0" w:color="auto" w:frame="1"/>
          <w:shd w:val="clear" w:color="auto" w:fill="FFFFFF"/>
          <w:lang w:val="en-GB" w:bidi="en-GB"/>
        </w:rPr>
        <w:t>Enter any comments [Text box]</w:t>
      </w:r>
    </w:p>
    <w:p w14:paraId="591A2D3B" w14:textId="77777777" w:rsidR="005178D4" w:rsidRPr="00BA4D08" w:rsidRDefault="005178D4" w:rsidP="00BA4D08">
      <w:pPr>
        <w:rPr>
          <w:b/>
          <w:bCs/>
        </w:rPr>
      </w:pPr>
    </w:p>
    <w:p w14:paraId="5C461583" w14:textId="77777777" w:rsidR="005178D4" w:rsidRPr="00BA4D08" w:rsidRDefault="005178D4" w:rsidP="00BA4D08">
      <w:pPr>
        <w:rPr>
          <w:color w:val="808080" w:themeColor="background1" w:themeShade="80"/>
        </w:rPr>
      </w:pPr>
      <w:r w:rsidRPr="00BA4D08">
        <w:rPr>
          <w:b/>
          <w:shd w:val="clear" w:color="auto" w:fill="FFFFFF"/>
          <w:lang w:val="en-GB" w:bidi="en-GB"/>
        </w:rPr>
        <w:t>What do you think about the indoor climate in the building in terms of temperature?</w:t>
      </w:r>
      <w:r w:rsidRPr="00BA4D08">
        <w:rPr>
          <w:b/>
          <w:shd w:val="clear" w:color="auto" w:fill="FFFFFF"/>
          <w:lang w:val="en-GB" w:bidi="en-GB"/>
        </w:rPr>
        <w:br/>
      </w:r>
      <w:r w:rsidRPr="00BA4D08">
        <w:rPr>
          <w:color w:val="808080" w:themeColor="background1" w:themeShade="80"/>
          <w:lang w:val="en-GB" w:bidi="en-GB"/>
        </w:rPr>
        <w:t>Very unsatisfactory</w:t>
      </w:r>
      <w:r w:rsidRPr="00BA4D08">
        <w:rPr>
          <w:color w:val="808080" w:themeColor="background1" w:themeShade="80"/>
          <w:lang w:val="en-GB" w:bidi="en-GB"/>
        </w:rPr>
        <w:tab/>
      </w:r>
      <w:r w:rsidRPr="00BA4D08">
        <w:rPr>
          <w:color w:val="808080" w:themeColor="background1" w:themeShade="80"/>
          <w:lang w:val="en-GB" w:bidi="en-GB"/>
        </w:rPr>
        <w:br/>
        <w:t>Unsatisfactory</w:t>
      </w:r>
      <w:r w:rsidRPr="00BA4D08">
        <w:rPr>
          <w:color w:val="808080" w:themeColor="background1" w:themeShade="80"/>
          <w:lang w:val="en-GB" w:bidi="en-GB"/>
        </w:rPr>
        <w:br/>
        <w:t>Neutral</w:t>
      </w:r>
      <w:r w:rsidRPr="00BA4D08">
        <w:rPr>
          <w:color w:val="808080" w:themeColor="background1" w:themeShade="80"/>
          <w:lang w:val="en-GB" w:bidi="en-GB"/>
        </w:rPr>
        <w:br/>
        <w:t>Satisfactory</w:t>
      </w:r>
      <w:r w:rsidRPr="00BA4D08">
        <w:rPr>
          <w:color w:val="808080" w:themeColor="background1" w:themeShade="80"/>
          <w:lang w:val="en-GB" w:bidi="en-GB"/>
        </w:rPr>
        <w:br/>
        <w:t>Very satisfactory</w:t>
      </w:r>
    </w:p>
    <w:p w14:paraId="07B41DB5" w14:textId="77777777" w:rsidR="005178D4" w:rsidRPr="00BA4D08" w:rsidRDefault="005178D4" w:rsidP="00BA4D08">
      <w:pPr>
        <w:rPr>
          <w:rStyle w:val="Betoning"/>
          <w:rFonts w:cstheme="majorHAnsi"/>
          <w:color w:val="808080" w:themeColor="background1" w:themeShade="80"/>
          <w:bdr w:val="none" w:sz="0" w:space="0" w:color="auto" w:frame="1"/>
          <w:shd w:val="clear" w:color="auto" w:fill="FFFFFF"/>
        </w:rPr>
      </w:pPr>
      <w:r w:rsidRPr="00BA4D08">
        <w:rPr>
          <w:rStyle w:val="Betoning"/>
          <w:rFonts w:eastAsia="Arial" w:cstheme="majorHAnsi"/>
          <w:color w:val="808080" w:themeColor="background1" w:themeShade="80"/>
          <w:bdr w:val="none" w:sz="0" w:space="0" w:color="auto" w:frame="1"/>
          <w:shd w:val="clear" w:color="auto" w:fill="FFFFFF"/>
          <w:lang w:val="en-GB" w:bidi="en-GB"/>
        </w:rPr>
        <w:t>Enter any comments [Text box]</w:t>
      </w:r>
    </w:p>
    <w:p w14:paraId="23E45770" w14:textId="77777777" w:rsidR="005178D4" w:rsidRPr="00BA4D08" w:rsidRDefault="005178D4" w:rsidP="00BA4D08">
      <w:pPr>
        <w:rPr>
          <w:rStyle w:val="Betoning"/>
          <w:rFonts w:cstheme="majorHAnsi"/>
          <w:color w:val="808080" w:themeColor="background1" w:themeShade="80"/>
          <w:bdr w:val="none" w:sz="0" w:space="0" w:color="auto" w:frame="1"/>
          <w:shd w:val="clear" w:color="auto" w:fill="FFFFFF"/>
        </w:rPr>
      </w:pPr>
    </w:p>
    <w:p w14:paraId="09FB1D63" w14:textId="77777777" w:rsidR="005178D4" w:rsidRPr="00BA4D08" w:rsidRDefault="005178D4" w:rsidP="00BA4D08">
      <w:pPr>
        <w:rPr>
          <w:color w:val="808080" w:themeColor="background1" w:themeShade="80"/>
        </w:rPr>
      </w:pPr>
      <w:r w:rsidRPr="00BA4D08">
        <w:rPr>
          <w:b/>
          <w:shd w:val="clear" w:color="auto" w:fill="FFFFFF"/>
          <w:lang w:val="en-GB" w:bidi="en-GB"/>
        </w:rPr>
        <w:t>What do you think about the indoor climate in the building in terms of drafts?</w:t>
      </w:r>
      <w:r w:rsidRPr="00BA4D08">
        <w:rPr>
          <w:b/>
          <w:shd w:val="clear" w:color="auto" w:fill="FFFFFF"/>
          <w:lang w:val="en-GB" w:bidi="en-GB"/>
        </w:rPr>
        <w:br/>
      </w:r>
      <w:r w:rsidRPr="00BA4D08">
        <w:rPr>
          <w:color w:val="808080" w:themeColor="background1" w:themeShade="80"/>
          <w:lang w:val="en-GB" w:bidi="en-GB"/>
        </w:rPr>
        <w:t>Very unsatisfactory</w:t>
      </w:r>
      <w:r w:rsidRPr="00BA4D08">
        <w:rPr>
          <w:color w:val="808080" w:themeColor="background1" w:themeShade="80"/>
          <w:lang w:val="en-GB" w:bidi="en-GB"/>
        </w:rPr>
        <w:tab/>
      </w:r>
      <w:r w:rsidRPr="00BA4D08">
        <w:rPr>
          <w:color w:val="808080" w:themeColor="background1" w:themeShade="80"/>
          <w:lang w:val="en-GB" w:bidi="en-GB"/>
        </w:rPr>
        <w:br/>
        <w:t>Unsatisfactory</w:t>
      </w:r>
      <w:r w:rsidRPr="00BA4D08">
        <w:rPr>
          <w:color w:val="808080" w:themeColor="background1" w:themeShade="80"/>
          <w:lang w:val="en-GB" w:bidi="en-GB"/>
        </w:rPr>
        <w:br/>
        <w:t>Neutral</w:t>
      </w:r>
      <w:r w:rsidRPr="00BA4D08">
        <w:rPr>
          <w:color w:val="808080" w:themeColor="background1" w:themeShade="80"/>
          <w:lang w:val="en-GB" w:bidi="en-GB"/>
        </w:rPr>
        <w:br/>
        <w:t>Satisfactory</w:t>
      </w:r>
      <w:r w:rsidRPr="00BA4D08">
        <w:rPr>
          <w:color w:val="808080" w:themeColor="background1" w:themeShade="80"/>
          <w:lang w:val="en-GB" w:bidi="en-GB"/>
        </w:rPr>
        <w:br/>
        <w:t>Very satisfactory</w:t>
      </w:r>
    </w:p>
    <w:p w14:paraId="01A30D33" w14:textId="77777777" w:rsidR="005178D4" w:rsidRPr="00BA4D08" w:rsidRDefault="005178D4" w:rsidP="00BA4D08">
      <w:pPr>
        <w:rPr>
          <w:rStyle w:val="Betoning"/>
          <w:rFonts w:cstheme="majorHAnsi"/>
          <w:color w:val="808080" w:themeColor="background1" w:themeShade="80"/>
          <w:bdr w:val="none" w:sz="0" w:space="0" w:color="auto" w:frame="1"/>
          <w:shd w:val="clear" w:color="auto" w:fill="FFFFFF"/>
        </w:rPr>
      </w:pPr>
      <w:r w:rsidRPr="00BA4D08">
        <w:rPr>
          <w:rStyle w:val="Betoning"/>
          <w:rFonts w:eastAsia="Arial" w:cstheme="majorHAnsi"/>
          <w:color w:val="808080" w:themeColor="background1" w:themeShade="80"/>
          <w:bdr w:val="none" w:sz="0" w:space="0" w:color="auto" w:frame="1"/>
          <w:shd w:val="clear" w:color="auto" w:fill="FFFFFF"/>
          <w:lang w:val="en-GB" w:bidi="en-GB"/>
        </w:rPr>
        <w:t>Enter any comments [Text box]</w:t>
      </w:r>
    </w:p>
    <w:p w14:paraId="673E13C6" w14:textId="77777777" w:rsidR="005178D4" w:rsidRPr="00BA4D08" w:rsidRDefault="005178D4" w:rsidP="00BA4D08">
      <w:pPr>
        <w:rPr>
          <w:b/>
          <w:bCs/>
          <w:shd w:val="clear" w:color="auto" w:fill="FFFFFF"/>
        </w:rPr>
      </w:pPr>
    </w:p>
    <w:p w14:paraId="53898040" w14:textId="77777777" w:rsidR="005178D4" w:rsidRPr="00BA4D08" w:rsidRDefault="005178D4" w:rsidP="00BA4D08">
      <w:pPr>
        <w:rPr>
          <w:color w:val="808080" w:themeColor="background1" w:themeShade="80"/>
        </w:rPr>
      </w:pPr>
      <w:r w:rsidRPr="00BA4D08">
        <w:rPr>
          <w:b/>
          <w:shd w:val="clear" w:color="auto" w:fill="FFFFFF"/>
          <w:lang w:val="en-GB" w:bidi="en-GB"/>
        </w:rPr>
        <w:t>What do you think about the acoustics on the premises?</w:t>
      </w:r>
      <w:r w:rsidRPr="00BA4D08">
        <w:rPr>
          <w:b/>
          <w:shd w:val="clear" w:color="auto" w:fill="FFFFFF"/>
          <w:lang w:val="en-GB" w:bidi="en-GB"/>
        </w:rPr>
        <w:br/>
      </w:r>
      <w:r w:rsidRPr="00BA4D08">
        <w:rPr>
          <w:color w:val="808080" w:themeColor="background1" w:themeShade="80"/>
          <w:lang w:val="en-GB" w:bidi="en-GB"/>
        </w:rPr>
        <w:t>Very unsatisfactory</w:t>
      </w:r>
      <w:r w:rsidRPr="00BA4D08">
        <w:rPr>
          <w:color w:val="808080" w:themeColor="background1" w:themeShade="80"/>
          <w:lang w:val="en-GB" w:bidi="en-GB"/>
        </w:rPr>
        <w:tab/>
      </w:r>
      <w:r w:rsidRPr="00BA4D08">
        <w:rPr>
          <w:color w:val="808080" w:themeColor="background1" w:themeShade="80"/>
          <w:lang w:val="en-GB" w:bidi="en-GB"/>
        </w:rPr>
        <w:br/>
        <w:t>Unsatisfactory</w:t>
      </w:r>
      <w:r w:rsidRPr="00BA4D08">
        <w:rPr>
          <w:color w:val="808080" w:themeColor="background1" w:themeShade="80"/>
          <w:lang w:val="en-GB" w:bidi="en-GB"/>
        </w:rPr>
        <w:br/>
        <w:t>Neutral</w:t>
      </w:r>
      <w:r w:rsidRPr="00BA4D08">
        <w:rPr>
          <w:color w:val="808080" w:themeColor="background1" w:themeShade="80"/>
          <w:lang w:val="en-GB" w:bidi="en-GB"/>
        </w:rPr>
        <w:br/>
        <w:t>Satisfactory</w:t>
      </w:r>
      <w:r w:rsidRPr="00BA4D08">
        <w:rPr>
          <w:color w:val="808080" w:themeColor="background1" w:themeShade="80"/>
          <w:lang w:val="en-GB" w:bidi="en-GB"/>
        </w:rPr>
        <w:br/>
        <w:t>Very satisfactory</w:t>
      </w:r>
    </w:p>
    <w:p w14:paraId="5D09FD13" w14:textId="77777777" w:rsidR="005178D4" w:rsidRPr="00BA4D08" w:rsidRDefault="005178D4" w:rsidP="00BA4D08">
      <w:pPr>
        <w:rPr>
          <w:rStyle w:val="Betoning"/>
          <w:rFonts w:cstheme="majorHAnsi"/>
          <w:color w:val="808080" w:themeColor="background1" w:themeShade="80"/>
          <w:bdr w:val="none" w:sz="0" w:space="0" w:color="auto" w:frame="1"/>
          <w:shd w:val="clear" w:color="auto" w:fill="FFFFFF"/>
        </w:rPr>
      </w:pPr>
      <w:r w:rsidRPr="00BA4D08">
        <w:rPr>
          <w:rStyle w:val="Betoning"/>
          <w:rFonts w:eastAsia="Arial" w:cstheme="majorHAnsi"/>
          <w:color w:val="808080" w:themeColor="background1" w:themeShade="80"/>
          <w:bdr w:val="none" w:sz="0" w:space="0" w:color="auto" w:frame="1"/>
          <w:shd w:val="clear" w:color="auto" w:fill="FFFFFF"/>
          <w:lang w:val="en-GB" w:bidi="en-GB"/>
        </w:rPr>
        <w:t>Enter any comments [Text box]</w:t>
      </w:r>
    </w:p>
    <w:p w14:paraId="78CC016F" w14:textId="77777777" w:rsidR="005178D4" w:rsidRPr="00BA4D08" w:rsidRDefault="005178D4" w:rsidP="00BA4D08">
      <w:pPr>
        <w:rPr>
          <w:rStyle w:val="user-generated"/>
          <w:rFonts w:cstheme="majorHAnsi"/>
          <w:b/>
          <w:bCs/>
          <w:color w:val="000000"/>
          <w:bdr w:val="none" w:sz="0" w:space="0" w:color="auto" w:frame="1"/>
        </w:rPr>
      </w:pPr>
      <w:r w:rsidRPr="00BA4D08">
        <w:rPr>
          <w:rStyle w:val="question-number"/>
          <w:rFonts w:eastAsia="Arial" w:cstheme="majorHAnsi"/>
          <w:b/>
          <w:bCs/>
          <w:color w:val="000000"/>
          <w:szCs w:val="24"/>
          <w:bdr w:val="none" w:sz="0" w:space="0" w:color="auto" w:frame="1"/>
          <w:lang w:val="en-GB" w:bidi="en-GB"/>
        </w:rPr>
        <w:lastRenderedPageBreak/>
        <w:t>13</w:t>
      </w:r>
      <w:r w:rsidRPr="00BA4D08">
        <w:rPr>
          <w:rStyle w:val="question-dot"/>
          <w:rFonts w:eastAsia="Arial" w:cstheme="majorHAnsi"/>
          <w:b/>
          <w:bCs/>
          <w:color w:val="000000"/>
          <w:szCs w:val="24"/>
          <w:bdr w:val="none" w:sz="0" w:space="0" w:color="auto" w:frame="1"/>
          <w:lang w:val="en-GB" w:bidi="en-GB"/>
        </w:rPr>
        <w:t>. </w:t>
      </w:r>
      <w:r w:rsidRPr="00BA4D08">
        <w:rPr>
          <w:rStyle w:val="user-generated"/>
          <w:rFonts w:eastAsia="Arial" w:cstheme="majorHAnsi"/>
          <w:b/>
          <w:bCs/>
          <w:color w:val="000000"/>
          <w:szCs w:val="24"/>
          <w:bdr w:val="none" w:sz="0" w:space="0" w:color="auto" w:frame="1"/>
          <w:lang w:val="en-GB" w:bidi="en-GB"/>
        </w:rPr>
        <w:t>Frequency</w:t>
      </w:r>
    </w:p>
    <w:p w14:paraId="4560097E" w14:textId="77777777" w:rsidR="005178D4" w:rsidRPr="000717B4" w:rsidRDefault="005178D4" w:rsidP="000717B4">
      <w:pPr>
        <w:spacing w:line="240" w:lineRule="auto"/>
        <w:rPr>
          <w:sz w:val="2"/>
          <w:szCs w:val="2"/>
        </w:rPr>
      </w:pPr>
    </w:p>
    <w:p w14:paraId="1058FE85" w14:textId="77777777" w:rsidR="005178D4" w:rsidRPr="00BA4D08" w:rsidRDefault="005178D4" w:rsidP="00BA4D08">
      <w:pPr>
        <w:rPr>
          <w:b/>
          <w:bCs/>
        </w:rPr>
      </w:pPr>
      <w:r w:rsidRPr="00BA4D08">
        <w:rPr>
          <w:b/>
          <w:lang w:val="en-GB" w:bidi="en-GB"/>
        </w:rPr>
        <w:t>Do you, at intervals, experience that parts of the buildings feel stuffy?</w:t>
      </w:r>
      <w:r w:rsidRPr="00BA4D08">
        <w:rPr>
          <w:b/>
          <w:lang w:val="en-GB" w:bidi="en-GB"/>
        </w:rPr>
        <w:br/>
      </w:r>
      <w:r w:rsidRPr="00BA4D08">
        <w:rPr>
          <w:color w:val="808080" w:themeColor="background1" w:themeShade="80"/>
          <w:lang w:val="en-GB" w:bidi="en-GB"/>
        </w:rPr>
        <w:t>Always</w:t>
      </w:r>
      <w:r w:rsidRPr="00BA4D08">
        <w:rPr>
          <w:color w:val="808080" w:themeColor="background1" w:themeShade="80"/>
          <w:lang w:val="en-GB" w:bidi="en-GB"/>
        </w:rPr>
        <w:br/>
        <w:t>Often</w:t>
      </w:r>
      <w:r w:rsidRPr="00BA4D08">
        <w:rPr>
          <w:color w:val="808080" w:themeColor="background1" w:themeShade="80"/>
          <w:lang w:val="en-GB" w:bidi="en-GB"/>
        </w:rPr>
        <w:br/>
        <w:t>Now and then</w:t>
      </w:r>
      <w:r w:rsidRPr="00BA4D08">
        <w:rPr>
          <w:color w:val="808080" w:themeColor="background1" w:themeShade="80"/>
          <w:lang w:val="en-GB" w:bidi="en-GB"/>
        </w:rPr>
        <w:br/>
        <w:t>Rarely</w:t>
      </w:r>
      <w:r w:rsidRPr="00BA4D08">
        <w:rPr>
          <w:color w:val="808080" w:themeColor="background1" w:themeShade="80"/>
          <w:lang w:val="en-GB" w:bidi="en-GB"/>
        </w:rPr>
        <w:br/>
        <w:t>Never</w:t>
      </w:r>
      <w:r w:rsidRPr="00BA4D08">
        <w:rPr>
          <w:color w:val="808080" w:themeColor="background1" w:themeShade="80"/>
          <w:lang w:val="en-GB" w:bidi="en-GB"/>
        </w:rPr>
        <w:br/>
        <w:t>Don't know</w:t>
      </w:r>
    </w:p>
    <w:p w14:paraId="4128DC54" w14:textId="77777777" w:rsidR="005178D4" w:rsidRPr="00BA4D08" w:rsidRDefault="005178D4" w:rsidP="00BA4D08">
      <w:pPr>
        <w:rPr>
          <w:b/>
          <w:bCs/>
        </w:rPr>
      </w:pPr>
    </w:p>
    <w:p w14:paraId="57995C34" w14:textId="77777777" w:rsidR="005178D4" w:rsidRPr="00BA4D08" w:rsidRDefault="005178D4" w:rsidP="00BA4D08">
      <w:pPr>
        <w:rPr>
          <w:b/>
          <w:bCs/>
        </w:rPr>
      </w:pPr>
      <w:r w:rsidRPr="00BA4D08">
        <w:rPr>
          <w:b/>
          <w:lang w:val="en-GB" w:bidi="en-GB"/>
        </w:rPr>
        <w:t>Do you, at intervals, experience an unpleasant smell from e.g. fixtures, the building or surroundings?</w:t>
      </w:r>
      <w:r w:rsidRPr="00BA4D08">
        <w:rPr>
          <w:b/>
          <w:lang w:val="en-GB" w:bidi="en-GB"/>
        </w:rPr>
        <w:br/>
      </w:r>
      <w:r w:rsidRPr="00BA4D08">
        <w:rPr>
          <w:color w:val="808080" w:themeColor="background1" w:themeShade="80"/>
          <w:lang w:val="en-GB" w:bidi="en-GB"/>
        </w:rPr>
        <w:t>Always</w:t>
      </w:r>
      <w:r w:rsidRPr="00BA4D08">
        <w:rPr>
          <w:color w:val="808080" w:themeColor="background1" w:themeShade="80"/>
          <w:lang w:val="en-GB" w:bidi="en-GB"/>
        </w:rPr>
        <w:br/>
        <w:t>Often</w:t>
      </w:r>
      <w:r w:rsidRPr="00BA4D08">
        <w:rPr>
          <w:color w:val="808080" w:themeColor="background1" w:themeShade="80"/>
          <w:lang w:val="en-GB" w:bidi="en-GB"/>
        </w:rPr>
        <w:br/>
        <w:t>Now and then</w:t>
      </w:r>
      <w:r w:rsidRPr="00BA4D08">
        <w:rPr>
          <w:color w:val="808080" w:themeColor="background1" w:themeShade="80"/>
          <w:lang w:val="en-GB" w:bidi="en-GB"/>
        </w:rPr>
        <w:br/>
        <w:t>Rarely</w:t>
      </w:r>
      <w:r w:rsidRPr="00BA4D08">
        <w:rPr>
          <w:color w:val="808080" w:themeColor="background1" w:themeShade="80"/>
          <w:lang w:val="en-GB" w:bidi="en-GB"/>
        </w:rPr>
        <w:br/>
        <w:t>Never</w:t>
      </w:r>
      <w:r w:rsidRPr="00BA4D08">
        <w:rPr>
          <w:color w:val="808080" w:themeColor="background1" w:themeShade="80"/>
          <w:lang w:val="en-GB" w:bidi="en-GB"/>
        </w:rPr>
        <w:br/>
        <w:t>Don't know</w:t>
      </w:r>
    </w:p>
    <w:p w14:paraId="317320FE" w14:textId="77777777" w:rsidR="005178D4" w:rsidRPr="00BA4D08" w:rsidRDefault="005178D4" w:rsidP="00BA4D08">
      <w:pPr>
        <w:rPr>
          <w:b/>
          <w:bCs/>
        </w:rPr>
      </w:pPr>
    </w:p>
    <w:p w14:paraId="28C56B8B" w14:textId="77777777" w:rsidR="005178D4" w:rsidRPr="00BA4D08" w:rsidRDefault="005178D4" w:rsidP="00BA4D08">
      <w:pPr>
        <w:rPr>
          <w:b/>
          <w:bCs/>
        </w:rPr>
      </w:pPr>
      <w:r w:rsidRPr="00BA4D08">
        <w:rPr>
          <w:b/>
          <w:lang w:val="en-GB" w:bidi="en-GB"/>
        </w:rPr>
        <w:t>Do you, at intervals, experience unpleasant drafts?</w:t>
      </w:r>
      <w:r w:rsidRPr="00BA4D08">
        <w:rPr>
          <w:b/>
          <w:lang w:val="en-GB" w:bidi="en-GB"/>
        </w:rPr>
        <w:br/>
      </w:r>
      <w:r w:rsidRPr="00BA4D08">
        <w:rPr>
          <w:color w:val="808080" w:themeColor="background1" w:themeShade="80"/>
          <w:lang w:val="en-GB" w:bidi="en-GB"/>
        </w:rPr>
        <w:t>Always</w:t>
      </w:r>
      <w:r w:rsidRPr="00BA4D08">
        <w:rPr>
          <w:color w:val="808080" w:themeColor="background1" w:themeShade="80"/>
          <w:lang w:val="en-GB" w:bidi="en-GB"/>
        </w:rPr>
        <w:br/>
        <w:t>Often</w:t>
      </w:r>
      <w:r w:rsidRPr="00BA4D08">
        <w:rPr>
          <w:color w:val="808080" w:themeColor="background1" w:themeShade="80"/>
          <w:lang w:val="en-GB" w:bidi="en-GB"/>
        </w:rPr>
        <w:br/>
        <w:t>Now and then</w:t>
      </w:r>
      <w:r w:rsidRPr="00BA4D08">
        <w:rPr>
          <w:color w:val="808080" w:themeColor="background1" w:themeShade="80"/>
          <w:lang w:val="en-GB" w:bidi="en-GB"/>
        </w:rPr>
        <w:br/>
        <w:t>Rarely</w:t>
      </w:r>
      <w:r w:rsidRPr="00BA4D08">
        <w:rPr>
          <w:color w:val="808080" w:themeColor="background1" w:themeShade="80"/>
          <w:lang w:val="en-GB" w:bidi="en-GB"/>
        </w:rPr>
        <w:br/>
        <w:t>Never</w:t>
      </w:r>
      <w:r w:rsidRPr="00BA4D08">
        <w:rPr>
          <w:color w:val="808080" w:themeColor="background1" w:themeShade="80"/>
          <w:lang w:val="en-GB" w:bidi="en-GB"/>
        </w:rPr>
        <w:br/>
        <w:t>Don't know</w:t>
      </w:r>
    </w:p>
    <w:p w14:paraId="38BB80F9" w14:textId="77777777" w:rsidR="005178D4" w:rsidRPr="00BA4D08" w:rsidRDefault="005178D4" w:rsidP="00BA4D08">
      <w:pPr>
        <w:rPr>
          <w:b/>
          <w:bCs/>
        </w:rPr>
      </w:pPr>
      <w:r w:rsidRPr="00BA4D08">
        <w:rPr>
          <w:b/>
          <w:lang w:val="en-GB" w:bidi="en-GB"/>
        </w:rPr>
        <w:t>If so, where in the building?</w:t>
      </w:r>
    </w:p>
    <w:p w14:paraId="0C4FA342" w14:textId="77777777" w:rsidR="005178D4" w:rsidRPr="00BA4D08" w:rsidRDefault="005178D4" w:rsidP="00BA4D08">
      <w:pPr>
        <w:rPr>
          <w:b/>
          <w:bCs/>
        </w:rPr>
      </w:pPr>
    </w:p>
    <w:p w14:paraId="6636C370" w14:textId="77777777" w:rsidR="005178D4" w:rsidRPr="00BA4D08" w:rsidRDefault="005178D4" w:rsidP="00BA4D08">
      <w:pPr>
        <w:rPr>
          <w:color w:val="808080" w:themeColor="background1" w:themeShade="80"/>
        </w:rPr>
      </w:pPr>
      <w:r w:rsidRPr="00BA4D08">
        <w:rPr>
          <w:b/>
          <w:lang w:val="en-GB" w:bidi="en-GB"/>
        </w:rPr>
        <w:t>Do you, at intervals, experience unsatisfactory, varying temperatures?</w:t>
      </w:r>
      <w:r w:rsidRPr="00BA4D08">
        <w:rPr>
          <w:b/>
          <w:lang w:val="en-GB" w:bidi="en-GB"/>
        </w:rPr>
        <w:br/>
      </w:r>
      <w:r w:rsidRPr="00BA4D08">
        <w:rPr>
          <w:color w:val="808080" w:themeColor="background1" w:themeShade="80"/>
          <w:lang w:val="en-GB" w:bidi="en-GB"/>
        </w:rPr>
        <w:t>Always</w:t>
      </w:r>
      <w:r w:rsidRPr="00BA4D08">
        <w:rPr>
          <w:color w:val="808080" w:themeColor="background1" w:themeShade="80"/>
          <w:lang w:val="en-GB" w:bidi="en-GB"/>
        </w:rPr>
        <w:br/>
        <w:t>Often</w:t>
      </w:r>
      <w:r w:rsidRPr="00BA4D08">
        <w:rPr>
          <w:color w:val="808080" w:themeColor="background1" w:themeShade="80"/>
          <w:lang w:val="en-GB" w:bidi="en-GB"/>
        </w:rPr>
        <w:br/>
        <w:t>Now and then</w:t>
      </w:r>
      <w:r w:rsidRPr="00BA4D08">
        <w:rPr>
          <w:color w:val="808080" w:themeColor="background1" w:themeShade="80"/>
          <w:lang w:val="en-GB" w:bidi="en-GB"/>
        </w:rPr>
        <w:br/>
        <w:t>Rarely</w:t>
      </w:r>
      <w:r w:rsidRPr="00BA4D08">
        <w:rPr>
          <w:color w:val="808080" w:themeColor="background1" w:themeShade="80"/>
          <w:lang w:val="en-GB" w:bidi="en-GB"/>
        </w:rPr>
        <w:br/>
        <w:t>Never</w:t>
      </w:r>
      <w:r w:rsidRPr="00BA4D08">
        <w:rPr>
          <w:color w:val="808080" w:themeColor="background1" w:themeShade="80"/>
          <w:lang w:val="en-GB" w:bidi="en-GB"/>
        </w:rPr>
        <w:br/>
      </w:r>
      <w:r w:rsidRPr="00BA4D08">
        <w:rPr>
          <w:color w:val="808080" w:themeColor="background1" w:themeShade="80"/>
          <w:lang w:val="en-GB" w:bidi="en-GB"/>
        </w:rPr>
        <w:br/>
      </w:r>
      <w:r w:rsidRPr="00BA4D08">
        <w:rPr>
          <w:b/>
          <w:lang w:val="en-GB" w:bidi="en-GB"/>
        </w:rPr>
        <w:t>If so, where in the building?</w:t>
      </w:r>
    </w:p>
    <w:p w14:paraId="07657C07" w14:textId="326FF73A" w:rsidR="005178D4" w:rsidRPr="00BA4D08" w:rsidRDefault="005178D4" w:rsidP="00BA4D08">
      <w:pPr>
        <w:rPr>
          <w:color w:val="808080" w:themeColor="background1" w:themeShade="80"/>
        </w:rPr>
      </w:pPr>
      <w:r w:rsidRPr="00BA4D08">
        <w:rPr>
          <w:b/>
          <w:lang w:val="en-GB" w:bidi="en-GB"/>
        </w:rPr>
        <w:lastRenderedPageBreak/>
        <w:t>Do you, at intervals, feel that it is uncomfortably cold?</w:t>
      </w:r>
      <w:r w:rsidRPr="00BA4D08">
        <w:rPr>
          <w:b/>
          <w:lang w:val="en-GB" w:bidi="en-GB"/>
        </w:rPr>
        <w:br/>
      </w:r>
      <w:r w:rsidRPr="00BA4D08">
        <w:rPr>
          <w:color w:val="808080" w:themeColor="background1" w:themeShade="80"/>
          <w:lang w:val="en-GB" w:bidi="en-GB"/>
        </w:rPr>
        <w:t>Always</w:t>
      </w:r>
      <w:r w:rsidRPr="00BA4D08">
        <w:rPr>
          <w:color w:val="808080" w:themeColor="background1" w:themeShade="80"/>
          <w:lang w:val="en-GB" w:bidi="en-GB"/>
        </w:rPr>
        <w:br/>
        <w:t>Often</w:t>
      </w:r>
      <w:r w:rsidRPr="00BA4D08">
        <w:rPr>
          <w:color w:val="808080" w:themeColor="background1" w:themeShade="80"/>
          <w:lang w:val="en-GB" w:bidi="en-GB"/>
        </w:rPr>
        <w:br/>
        <w:t>Now and then</w:t>
      </w:r>
      <w:r w:rsidRPr="00BA4D08">
        <w:rPr>
          <w:color w:val="808080" w:themeColor="background1" w:themeShade="80"/>
          <w:lang w:val="en-GB" w:bidi="en-GB"/>
        </w:rPr>
        <w:br/>
        <w:t>Rarely</w:t>
      </w:r>
      <w:r w:rsidRPr="00BA4D08">
        <w:rPr>
          <w:color w:val="808080" w:themeColor="background1" w:themeShade="80"/>
          <w:lang w:val="en-GB" w:bidi="en-GB"/>
        </w:rPr>
        <w:br/>
        <w:t>Never</w:t>
      </w:r>
      <w:r w:rsidRPr="00BA4D08">
        <w:rPr>
          <w:color w:val="808080" w:themeColor="background1" w:themeShade="80"/>
          <w:lang w:val="en-GB" w:bidi="en-GB"/>
        </w:rPr>
        <w:br/>
        <w:t>Don't know</w:t>
      </w:r>
    </w:p>
    <w:p w14:paraId="5B53D60F" w14:textId="77777777" w:rsidR="005178D4" w:rsidRPr="00BA4D08" w:rsidRDefault="005178D4" w:rsidP="00BA4D08">
      <w:pPr>
        <w:rPr>
          <w:b/>
          <w:bCs/>
        </w:rPr>
      </w:pPr>
      <w:r w:rsidRPr="00BA4D08">
        <w:rPr>
          <w:b/>
          <w:lang w:val="en-GB" w:bidi="en-GB"/>
        </w:rPr>
        <w:t>If so, where in the building?</w:t>
      </w:r>
    </w:p>
    <w:p w14:paraId="3A47DC29" w14:textId="77777777" w:rsidR="005178D4" w:rsidRPr="00BA4D08" w:rsidRDefault="005178D4" w:rsidP="00BA4D08">
      <w:pPr>
        <w:rPr>
          <w:sz w:val="21"/>
          <w:szCs w:val="21"/>
          <w:shd w:val="clear" w:color="auto" w:fill="EAEAE8"/>
        </w:rPr>
      </w:pPr>
    </w:p>
    <w:p w14:paraId="71D5DB25" w14:textId="77777777" w:rsidR="005178D4" w:rsidRPr="00BA4D08" w:rsidRDefault="005178D4" w:rsidP="00BA4D08">
      <w:pPr>
        <w:rPr>
          <w:color w:val="808080" w:themeColor="background1" w:themeShade="80"/>
        </w:rPr>
      </w:pPr>
      <w:r w:rsidRPr="00BA4D08">
        <w:rPr>
          <w:b/>
          <w:lang w:val="en-GB" w:bidi="en-GB"/>
        </w:rPr>
        <w:t>Do you, at intervals, feel that it is uncomfortably hot?</w:t>
      </w:r>
      <w:r w:rsidRPr="00BA4D08">
        <w:rPr>
          <w:b/>
          <w:lang w:val="en-GB" w:bidi="en-GB"/>
        </w:rPr>
        <w:br/>
      </w:r>
      <w:r w:rsidRPr="00BA4D08">
        <w:rPr>
          <w:color w:val="808080" w:themeColor="background1" w:themeShade="80"/>
          <w:lang w:val="en-GB" w:bidi="en-GB"/>
        </w:rPr>
        <w:t>Always</w:t>
      </w:r>
      <w:r w:rsidRPr="00BA4D08">
        <w:rPr>
          <w:color w:val="808080" w:themeColor="background1" w:themeShade="80"/>
          <w:lang w:val="en-GB" w:bidi="en-GB"/>
        </w:rPr>
        <w:br/>
        <w:t>Often</w:t>
      </w:r>
      <w:r w:rsidRPr="00BA4D08">
        <w:rPr>
          <w:color w:val="808080" w:themeColor="background1" w:themeShade="80"/>
          <w:lang w:val="en-GB" w:bidi="en-GB"/>
        </w:rPr>
        <w:br/>
        <w:t>Now and then</w:t>
      </w:r>
      <w:r w:rsidRPr="00BA4D08">
        <w:rPr>
          <w:color w:val="808080" w:themeColor="background1" w:themeShade="80"/>
          <w:lang w:val="en-GB" w:bidi="en-GB"/>
        </w:rPr>
        <w:br/>
        <w:t>Rarely</w:t>
      </w:r>
      <w:r w:rsidRPr="00BA4D08">
        <w:rPr>
          <w:color w:val="808080" w:themeColor="background1" w:themeShade="80"/>
          <w:lang w:val="en-GB" w:bidi="en-GB"/>
        </w:rPr>
        <w:br/>
        <w:t>Never</w:t>
      </w:r>
      <w:r w:rsidRPr="00BA4D08">
        <w:rPr>
          <w:color w:val="808080" w:themeColor="background1" w:themeShade="80"/>
          <w:lang w:val="en-GB" w:bidi="en-GB"/>
        </w:rPr>
        <w:br/>
        <w:t>Don't know</w:t>
      </w:r>
    </w:p>
    <w:p w14:paraId="34451ADF" w14:textId="77777777" w:rsidR="005178D4" w:rsidRPr="00BA4D08" w:rsidRDefault="005178D4" w:rsidP="00BA4D08">
      <w:pPr>
        <w:rPr>
          <w:b/>
          <w:bCs/>
        </w:rPr>
      </w:pPr>
      <w:r w:rsidRPr="00BA4D08">
        <w:rPr>
          <w:b/>
          <w:lang w:val="en-GB" w:bidi="en-GB"/>
        </w:rPr>
        <w:t>If so, where in the building?</w:t>
      </w:r>
    </w:p>
    <w:p w14:paraId="5A249D60" w14:textId="77777777" w:rsidR="005178D4" w:rsidRPr="00BA4D08" w:rsidRDefault="005178D4" w:rsidP="00BA4D08">
      <w:pPr>
        <w:rPr>
          <w:rStyle w:val="Betoning"/>
          <w:rFonts w:cstheme="majorHAnsi"/>
          <w:color w:val="808080" w:themeColor="background1" w:themeShade="80"/>
          <w:bdr w:val="none" w:sz="0" w:space="0" w:color="auto" w:frame="1"/>
          <w:shd w:val="clear" w:color="auto" w:fill="FFFFFF"/>
        </w:rPr>
      </w:pPr>
      <w:r w:rsidRPr="00BA4D08">
        <w:rPr>
          <w:rStyle w:val="Betoning"/>
          <w:rFonts w:eastAsia="Arial" w:cstheme="majorHAnsi"/>
          <w:color w:val="808080" w:themeColor="background1" w:themeShade="80"/>
          <w:bdr w:val="none" w:sz="0" w:space="0" w:color="auto" w:frame="1"/>
          <w:shd w:val="clear" w:color="auto" w:fill="FFFFFF"/>
          <w:lang w:val="en-GB" w:bidi="en-GB"/>
        </w:rPr>
        <w:br/>
        <w:t>Enter any comments [Text box]</w:t>
      </w:r>
    </w:p>
    <w:p w14:paraId="49B646D6" w14:textId="77777777" w:rsidR="005178D4" w:rsidRPr="00BA4D08" w:rsidRDefault="005178D4" w:rsidP="00BA4D08"/>
    <w:p w14:paraId="541298EB" w14:textId="1274675B" w:rsidR="005178D4" w:rsidRPr="00D0234C" w:rsidRDefault="005178D4" w:rsidP="00BA4D08">
      <w:pPr>
        <w:rPr>
          <w:b/>
          <w:bCs/>
          <w:i/>
          <w:iCs/>
          <w:shd w:val="clear" w:color="auto" w:fill="FFFFFF"/>
        </w:rPr>
      </w:pPr>
      <w:r w:rsidRPr="008D2A1C">
        <w:rPr>
          <w:b/>
          <w:i/>
          <w:iCs/>
          <w:shd w:val="clear" w:color="auto" w:fill="FFFFFF"/>
          <w:lang w:val="en-GB" w:bidi="en-GB"/>
        </w:rPr>
        <w:t>To what extent do you agree or disagree with the following statements</w:t>
      </w:r>
      <w:r w:rsidR="008D2A1C" w:rsidRPr="008D2A1C">
        <w:rPr>
          <w:b/>
          <w:i/>
          <w:iCs/>
          <w:shd w:val="clear" w:color="auto" w:fill="FFFFFF"/>
          <w:lang w:val="en-GB" w:bidi="en-GB"/>
        </w:rPr>
        <w:t xml:space="preserve"> in question 14-16</w:t>
      </w:r>
      <w:r w:rsidRPr="008D2A1C">
        <w:rPr>
          <w:b/>
          <w:i/>
          <w:iCs/>
          <w:shd w:val="clear" w:color="auto" w:fill="FFFFFF"/>
          <w:lang w:val="en-GB" w:bidi="en-GB"/>
        </w:rPr>
        <w:t>?</w:t>
      </w:r>
    </w:p>
    <w:p w14:paraId="68814337" w14:textId="77777777" w:rsidR="005178D4" w:rsidRPr="00BA4D08" w:rsidRDefault="005178D4" w:rsidP="00BA4D08">
      <w:pPr>
        <w:rPr>
          <w:b/>
          <w:bCs/>
          <w:szCs w:val="24"/>
        </w:rPr>
      </w:pPr>
      <w:r w:rsidRPr="00BA4D08">
        <w:rPr>
          <w:rStyle w:val="question-number"/>
          <w:rFonts w:eastAsia="Arial" w:cstheme="majorHAnsi"/>
          <w:b/>
          <w:bCs/>
          <w:color w:val="000000"/>
          <w:szCs w:val="24"/>
          <w:bdr w:val="none" w:sz="0" w:space="0" w:color="auto" w:frame="1"/>
          <w:lang w:val="en-GB" w:bidi="en-GB"/>
        </w:rPr>
        <w:t>14</w:t>
      </w:r>
      <w:r w:rsidRPr="00BA4D08">
        <w:rPr>
          <w:rStyle w:val="question-dot"/>
          <w:rFonts w:eastAsia="Arial" w:cstheme="majorHAnsi"/>
          <w:b/>
          <w:bCs/>
          <w:color w:val="000000"/>
          <w:szCs w:val="24"/>
          <w:bdr w:val="none" w:sz="0" w:space="0" w:color="auto" w:frame="1"/>
          <w:lang w:val="en-GB" w:bidi="en-GB"/>
        </w:rPr>
        <w:t>. </w:t>
      </w:r>
      <w:r w:rsidRPr="00BA4D08">
        <w:rPr>
          <w:rStyle w:val="user-generated"/>
          <w:rFonts w:eastAsia="Arial" w:cstheme="majorHAnsi"/>
          <w:b/>
          <w:bCs/>
          <w:color w:val="000000"/>
          <w:szCs w:val="24"/>
          <w:bdr w:val="none" w:sz="0" w:space="0" w:color="auto" w:frame="1"/>
          <w:lang w:val="en-GB" w:bidi="en-GB"/>
        </w:rPr>
        <w:t>I think I have the knowledge to save on electricity and heat consumption in everyday life.</w:t>
      </w:r>
    </w:p>
    <w:p w14:paraId="41FC78A3" w14:textId="77777777" w:rsidR="005178D4" w:rsidRPr="00BA4D08" w:rsidRDefault="005178D4" w:rsidP="00BA4D08">
      <w:pPr>
        <w:rPr>
          <w:color w:val="808080" w:themeColor="background1" w:themeShade="80"/>
        </w:rPr>
      </w:pPr>
      <w:r w:rsidRPr="00BA4D08">
        <w:rPr>
          <w:color w:val="808080" w:themeColor="background1" w:themeShade="80"/>
          <w:lang w:val="en-GB" w:bidi="en-GB"/>
        </w:rPr>
        <w:t>Not at all</w:t>
      </w:r>
      <w:r w:rsidRPr="00BA4D08">
        <w:rPr>
          <w:color w:val="808080" w:themeColor="background1" w:themeShade="80"/>
          <w:lang w:val="en-GB" w:bidi="en-GB"/>
        </w:rPr>
        <w:br/>
        <w:t>To a small extent</w:t>
      </w:r>
      <w:r w:rsidRPr="00BA4D08">
        <w:rPr>
          <w:color w:val="808080" w:themeColor="background1" w:themeShade="80"/>
          <w:lang w:val="en-GB" w:bidi="en-GB"/>
        </w:rPr>
        <w:tab/>
      </w:r>
      <w:r w:rsidRPr="00BA4D08">
        <w:rPr>
          <w:color w:val="808080" w:themeColor="background1" w:themeShade="80"/>
          <w:lang w:val="en-GB" w:bidi="en-GB"/>
        </w:rPr>
        <w:br/>
        <w:t>To some extent</w:t>
      </w:r>
      <w:r w:rsidRPr="00BA4D08">
        <w:rPr>
          <w:color w:val="808080" w:themeColor="background1" w:themeShade="80"/>
          <w:lang w:val="en-GB" w:bidi="en-GB"/>
        </w:rPr>
        <w:tab/>
      </w:r>
      <w:r w:rsidRPr="00BA4D08">
        <w:rPr>
          <w:color w:val="808080" w:themeColor="background1" w:themeShade="80"/>
          <w:lang w:val="en-GB" w:bidi="en-GB"/>
        </w:rPr>
        <w:br/>
        <w:t>To a very large extent</w:t>
      </w:r>
      <w:r w:rsidRPr="00BA4D08">
        <w:rPr>
          <w:color w:val="808080" w:themeColor="background1" w:themeShade="80"/>
          <w:lang w:val="en-GB" w:bidi="en-GB"/>
        </w:rPr>
        <w:tab/>
      </w:r>
      <w:r w:rsidRPr="00BA4D08">
        <w:rPr>
          <w:color w:val="808080" w:themeColor="background1" w:themeShade="80"/>
          <w:lang w:val="en-GB" w:bidi="en-GB"/>
        </w:rPr>
        <w:br/>
        <w:t>Don't know</w:t>
      </w:r>
    </w:p>
    <w:p w14:paraId="0DACCF06" w14:textId="77777777" w:rsidR="005178D4" w:rsidRPr="00BA4D08" w:rsidRDefault="005178D4" w:rsidP="00BA4D08"/>
    <w:p w14:paraId="398EC96F" w14:textId="77777777" w:rsidR="005178D4" w:rsidRPr="00BA4D08" w:rsidRDefault="005178D4" w:rsidP="00BA4D08">
      <w:pPr>
        <w:rPr>
          <w:color w:val="808080" w:themeColor="background1" w:themeShade="80"/>
        </w:rPr>
      </w:pPr>
      <w:r w:rsidRPr="00BA4D08">
        <w:rPr>
          <w:rStyle w:val="question-number"/>
          <w:rFonts w:eastAsia="Arial" w:cstheme="majorHAnsi"/>
          <w:b/>
          <w:bCs/>
          <w:color w:val="000000"/>
          <w:bdr w:val="none" w:sz="0" w:space="0" w:color="auto" w:frame="1"/>
          <w:lang w:val="en-GB" w:bidi="en-GB"/>
        </w:rPr>
        <w:t>15</w:t>
      </w:r>
      <w:r w:rsidRPr="00BA4D08">
        <w:rPr>
          <w:rStyle w:val="question-dot"/>
          <w:rFonts w:eastAsia="Arial" w:cstheme="majorHAnsi"/>
          <w:b/>
          <w:bCs/>
          <w:color w:val="000000"/>
          <w:bdr w:val="none" w:sz="0" w:space="0" w:color="auto" w:frame="1"/>
          <w:lang w:val="en-GB" w:bidi="en-GB"/>
        </w:rPr>
        <w:t>. </w:t>
      </w:r>
      <w:r w:rsidRPr="00BA4D08">
        <w:rPr>
          <w:rStyle w:val="user-generated"/>
          <w:rFonts w:eastAsia="Arial" w:cstheme="majorHAnsi"/>
          <w:b/>
          <w:bCs/>
          <w:color w:val="000000"/>
          <w:bdr w:val="none" w:sz="0" w:space="0" w:color="auto" w:frame="1"/>
          <w:lang w:val="en-GB" w:bidi="en-GB"/>
        </w:rPr>
        <w:t>I think that we are motivated to save on electricity and heat consumption in the workplace.</w:t>
      </w:r>
      <w:r w:rsidRPr="00BA4D08">
        <w:rPr>
          <w:rStyle w:val="user-generated"/>
          <w:rFonts w:eastAsia="Arial" w:cstheme="majorHAnsi"/>
          <w:b/>
          <w:color w:val="000000"/>
          <w:bdr w:val="none" w:sz="0" w:space="0" w:color="auto" w:frame="1"/>
          <w:lang w:val="en-GB" w:bidi="en-GB"/>
        </w:rPr>
        <w:br/>
      </w:r>
      <w:r w:rsidRPr="00BA4D08">
        <w:rPr>
          <w:color w:val="808080" w:themeColor="background1" w:themeShade="80"/>
          <w:lang w:val="en-GB" w:bidi="en-GB"/>
        </w:rPr>
        <w:t>Not at all</w:t>
      </w:r>
      <w:r w:rsidRPr="00BA4D08">
        <w:rPr>
          <w:color w:val="808080" w:themeColor="background1" w:themeShade="80"/>
          <w:lang w:val="en-GB" w:bidi="en-GB"/>
        </w:rPr>
        <w:br/>
        <w:t>To a small extent</w:t>
      </w:r>
      <w:r w:rsidRPr="00BA4D08">
        <w:rPr>
          <w:color w:val="808080" w:themeColor="background1" w:themeShade="80"/>
          <w:lang w:val="en-GB" w:bidi="en-GB"/>
        </w:rPr>
        <w:tab/>
      </w:r>
      <w:r w:rsidRPr="00BA4D08">
        <w:rPr>
          <w:color w:val="808080" w:themeColor="background1" w:themeShade="80"/>
          <w:lang w:val="en-GB" w:bidi="en-GB"/>
        </w:rPr>
        <w:br/>
        <w:t>To some extent</w:t>
      </w:r>
      <w:r w:rsidRPr="00BA4D08">
        <w:rPr>
          <w:color w:val="808080" w:themeColor="background1" w:themeShade="80"/>
          <w:lang w:val="en-GB" w:bidi="en-GB"/>
        </w:rPr>
        <w:tab/>
      </w:r>
      <w:r w:rsidRPr="00BA4D08">
        <w:rPr>
          <w:color w:val="808080" w:themeColor="background1" w:themeShade="80"/>
          <w:lang w:val="en-GB" w:bidi="en-GB"/>
        </w:rPr>
        <w:br/>
        <w:t>To a very large extent</w:t>
      </w:r>
      <w:r w:rsidRPr="00BA4D08">
        <w:rPr>
          <w:color w:val="808080" w:themeColor="background1" w:themeShade="80"/>
          <w:lang w:val="en-GB" w:bidi="en-GB"/>
        </w:rPr>
        <w:tab/>
      </w:r>
      <w:r w:rsidRPr="00BA4D08">
        <w:rPr>
          <w:color w:val="808080" w:themeColor="background1" w:themeShade="80"/>
          <w:lang w:val="en-GB" w:bidi="en-GB"/>
        </w:rPr>
        <w:br/>
        <w:t>Don't know</w:t>
      </w:r>
    </w:p>
    <w:p w14:paraId="678F7B7B" w14:textId="77382BF8" w:rsidR="005178D4" w:rsidRPr="00BA4D08" w:rsidRDefault="005178D4" w:rsidP="00BA4D08">
      <w:pPr>
        <w:rPr>
          <w:b/>
          <w:bCs/>
          <w:szCs w:val="24"/>
        </w:rPr>
      </w:pPr>
      <w:r w:rsidRPr="00BA4D08">
        <w:rPr>
          <w:rStyle w:val="question-number"/>
          <w:rFonts w:eastAsia="Arial" w:cstheme="majorHAnsi"/>
          <w:b/>
          <w:bCs/>
          <w:color w:val="000000"/>
          <w:szCs w:val="24"/>
          <w:bdr w:val="none" w:sz="0" w:space="0" w:color="auto" w:frame="1"/>
          <w:lang w:val="en-GB" w:bidi="en-GB"/>
        </w:rPr>
        <w:lastRenderedPageBreak/>
        <w:t>16</w:t>
      </w:r>
      <w:r w:rsidRPr="00BA4D08">
        <w:rPr>
          <w:rStyle w:val="question-dot"/>
          <w:rFonts w:eastAsia="Arial" w:cstheme="majorHAnsi"/>
          <w:b/>
          <w:bCs/>
          <w:color w:val="000000"/>
          <w:szCs w:val="24"/>
          <w:bdr w:val="none" w:sz="0" w:space="0" w:color="auto" w:frame="1"/>
          <w:lang w:val="en-GB" w:bidi="en-GB"/>
        </w:rPr>
        <w:t>. </w:t>
      </w:r>
      <w:r w:rsidRPr="00BA4D08">
        <w:rPr>
          <w:rStyle w:val="user-generated"/>
          <w:rFonts w:eastAsia="Arial" w:cstheme="majorHAnsi"/>
          <w:b/>
          <w:bCs/>
          <w:color w:val="000000"/>
          <w:szCs w:val="24"/>
          <w:bdr w:val="none" w:sz="0" w:space="0" w:color="auto" w:frame="1"/>
          <w:lang w:val="en-GB" w:bidi="en-GB"/>
        </w:rPr>
        <w:t>I feel that we think about saving on electricity and heat consumption in the workplace.</w:t>
      </w:r>
    </w:p>
    <w:p w14:paraId="0681022B" w14:textId="77777777" w:rsidR="005178D4" w:rsidRPr="00BA4D08" w:rsidRDefault="005178D4" w:rsidP="00BA4D08">
      <w:pPr>
        <w:rPr>
          <w:color w:val="808080" w:themeColor="background1" w:themeShade="80"/>
        </w:rPr>
      </w:pPr>
      <w:r w:rsidRPr="00BA4D08">
        <w:rPr>
          <w:color w:val="808080" w:themeColor="background1" w:themeShade="80"/>
          <w:lang w:val="en-GB" w:bidi="en-GB"/>
        </w:rPr>
        <w:t>Not at all</w:t>
      </w:r>
      <w:r w:rsidRPr="00BA4D08">
        <w:rPr>
          <w:color w:val="808080" w:themeColor="background1" w:themeShade="80"/>
          <w:lang w:val="en-GB" w:bidi="en-GB"/>
        </w:rPr>
        <w:tab/>
      </w:r>
      <w:r w:rsidRPr="00BA4D08">
        <w:rPr>
          <w:color w:val="808080" w:themeColor="background1" w:themeShade="80"/>
          <w:lang w:val="en-GB" w:bidi="en-GB"/>
        </w:rPr>
        <w:br/>
        <w:t>To a small extent</w:t>
      </w:r>
      <w:r w:rsidRPr="00BA4D08">
        <w:rPr>
          <w:color w:val="808080" w:themeColor="background1" w:themeShade="80"/>
          <w:lang w:val="en-GB" w:bidi="en-GB"/>
        </w:rPr>
        <w:tab/>
      </w:r>
      <w:r w:rsidRPr="00BA4D08">
        <w:rPr>
          <w:color w:val="808080" w:themeColor="background1" w:themeShade="80"/>
          <w:lang w:val="en-GB" w:bidi="en-GB"/>
        </w:rPr>
        <w:br/>
        <w:t>To some extent</w:t>
      </w:r>
      <w:r w:rsidRPr="00BA4D08">
        <w:rPr>
          <w:color w:val="808080" w:themeColor="background1" w:themeShade="80"/>
          <w:lang w:val="en-GB" w:bidi="en-GB"/>
        </w:rPr>
        <w:tab/>
      </w:r>
      <w:r w:rsidRPr="00BA4D08">
        <w:rPr>
          <w:color w:val="808080" w:themeColor="background1" w:themeShade="80"/>
          <w:lang w:val="en-GB" w:bidi="en-GB"/>
        </w:rPr>
        <w:br/>
        <w:t>To a very large extent</w:t>
      </w:r>
      <w:r w:rsidRPr="00BA4D08">
        <w:rPr>
          <w:color w:val="808080" w:themeColor="background1" w:themeShade="80"/>
          <w:lang w:val="en-GB" w:bidi="en-GB"/>
        </w:rPr>
        <w:tab/>
      </w:r>
      <w:r w:rsidRPr="00BA4D08">
        <w:rPr>
          <w:color w:val="808080" w:themeColor="background1" w:themeShade="80"/>
          <w:lang w:val="en-GB" w:bidi="en-GB"/>
        </w:rPr>
        <w:br/>
        <w:t>Don't know</w:t>
      </w:r>
    </w:p>
    <w:p w14:paraId="1E3CCEFD" w14:textId="77777777" w:rsidR="005178D4" w:rsidRPr="00BA4D08" w:rsidRDefault="005178D4" w:rsidP="00BA4D08"/>
    <w:p w14:paraId="1DDD8F90" w14:textId="77777777" w:rsidR="005178D4" w:rsidRPr="00BA4D08" w:rsidRDefault="005178D4" w:rsidP="00BA4D08">
      <w:pPr>
        <w:rPr>
          <w:b/>
          <w:bCs/>
        </w:rPr>
      </w:pPr>
      <w:r w:rsidRPr="00BA4D08">
        <w:rPr>
          <w:b/>
          <w:lang w:val="en-GB" w:bidi="en-GB"/>
        </w:rPr>
        <w:t>17. Can you perhaps suggest activities or actions that can help support a desire for greater energy savings?</w:t>
      </w:r>
      <w:r w:rsidRPr="00BA4D08">
        <w:rPr>
          <w:b/>
          <w:lang w:val="en-GB" w:bidi="en-GB"/>
        </w:rPr>
        <w:br/>
      </w:r>
      <w:r w:rsidRPr="00BA4D08">
        <w:rPr>
          <w:color w:val="808080" w:themeColor="background1" w:themeShade="80"/>
          <w:lang w:val="en-GB" w:bidi="en-GB"/>
        </w:rPr>
        <w:t>[Text box]</w:t>
      </w:r>
    </w:p>
    <w:p w14:paraId="57D93E02" w14:textId="77777777" w:rsidR="005178D4" w:rsidRPr="00BA4D08" w:rsidRDefault="005178D4" w:rsidP="00BA4D08">
      <w:pPr>
        <w:rPr>
          <w:b/>
          <w:bCs/>
        </w:rPr>
      </w:pPr>
    </w:p>
    <w:p w14:paraId="442CC37E" w14:textId="77777777" w:rsidR="005178D4" w:rsidRPr="00BA4D08" w:rsidRDefault="005178D4" w:rsidP="00BA4D08">
      <w:pPr>
        <w:rPr>
          <w:b/>
          <w:bCs/>
        </w:rPr>
      </w:pPr>
      <w:r w:rsidRPr="00BA4D08">
        <w:rPr>
          <w:b/>
          <w:lang w:val="en-GB" w:bidi="en-GB"/>
        </w:rPr>
        <w:t>18. What can motivate you to save energy?</w:t>
      </w:r>
      <w:r w:rsidRPr="00BA4D08">
        <w:rPr>
          <w:b/>
          <w:lang w:val="en-GB" w:bidi="en-GB"/>
        </w:rPr>
        <w:br/>
      </w:r>
      <w:r w:rsidRPr="00BA4D08">
        <w:rPr>
          <w:color w:val="808080" w:themeColor="background1" w:themeShade="80"/>
          <w:lang w:val="en-GB" w:bidi="en-GB"/>
        </w:rPr>
        <w:t>[Text box]</w:t>
      </w:r>
    </w:p>
    <w:p w14:paraId="119187C8" w14:textId="77777777" w:rsidR="00FC3DCD" w:rsidRPr="00BA4D08" w:rsidRDefault="00FC3DCD" w:rsidP="00BA4D08">
      <w:pPr>
        <w:rPr>
          <w:b/>
          <w:lang w:val="en-GB" w:bidi="en-GB"/>
        </w:rPr>
      </w:pPr>
    </w:p>
    <w:p w14:paraId="0454A0C7" w14:textId="286DA64C" w:rsidR="005178D4" w:rsidRPr="00BA4D08" w:rsidRDefault="005178D4" w:rsidP="00BA4D08">
      <w:pPr>
        <w:rPr>
          <w:color w:val="808080" w:themeColor="background1" w:themeShade="80"/>
        </w:rPr>
      </w:pPr>
      <w:r w:rsidRPr="00BA4D08">
        <w:rPr>
          <w:b/>
          <w:lang w:val="en-GB" w:bidi="en-GB"/>
        </w:rPr>
        <w:t>19. Do you know who to contact, if problems with the technical installations arise?</w:t>
      </w:r>
      <w:r w:rsidRPr="00BA4D08">
        <w:rPr>
          <w:b/>
          <w:lang w:val="en-GB" w:bidi="en-GB"/>
        </w:rPr>
        <w:br/>
      </w:r>
      <w:r w:rsidRPr="00BA4D08">
        <w:rPr>
          <w:color w:val="808080" w:themeColor="background1" w:themeShade="80"/>
          <w:lang w:val="en-GB" w:bidi="en-GB"/>
        </w:rPr>
        <w:t>[Text box]</w:t>
      </w:r>
    </w:p>
    <w:p w14:paraId="3DA8AA44" w14:textId="77777777" w:rsidR="005178D4" w:rsidRPr="00BA4D08" w:rsidRDefault="005178D4" w:rsidP="00BA4D08">
      <w:pPr>
        <w:rPr>
          <w:color w:val="808080" w:themeColor="background1" w:themeShade="80"/>
        </w:rPr>
      </w:pPr>
    </w:p>
    <w:p w14:paraId="0A98C07B" w14:textId="77777777" w:rsidR="005178D4" w:rsidRPr="00BA4D08" w:rsidRDefault="005178D4" w:rsidP="00BA4D08">
      <w:pPr>
        <w:rPr>
          <w:b/>
          <w:bCs/>
          <w:szCs w:val="24"/>
        </w:rPr>
      </w:pPr>
      <w:r w:rsidRPr="00BA4D08">
        <w:rPr>
          <w:rStyle w:val="question-number"/>
          <w:rFonts w:eastAsia="Arial" w:cstheme="majorHAnsi"/>
          <w:b/>
          <w:bCs/>
          <w:color w:val="000000"/>
          <w:szCs w:val="24"/>
          <w:bdr w:val="none" w:sz="0" w:space="0" w:color="auto" w:frame="1"/>
          <w:lang w:val="en-GB" w:bidi="en-GB"/>
        </w:rPr>
        <w:t>20</w:t>
      </w:r>
      <w:r w:rsidRPr="00BA4D08">
        <w:rPr>
          <w:rStyle w:val="question-dot"/>
          <w:rFonts w:eastAsia="Arial" w:cstheme="majorHAnsi"/>
          <w:b/>
          <w:bCs/>
          <w:color w:val="000000"/>
          <w:szCs w:val="24"/>
          <w:bdr w:val="none" w:sz="0" w:space="0" w:color="auto" w:frame="1"/>
          <w:lang w:val="en-GB" w:bidi="en-GB"/>
        </w:rPr>
        <w:t>. </w:t>
      </w:r>
      <w:r w:rsidRPr="00BA4D08">
        <w:rPr>
          <w:rStyle w:val="user-generated"/>
          <w:rFonts w:eastAsia="Arial" w:cstheme="majorHAnsi"/>
          <w:b/>
          <w:bCs/>
          <w:color w:val="000000"/>
          <w:szCs w:val="24"/>
          <w:bdr w:val="none" w:sz="0" w:space="0" w:color="auto" w:frame="1"/>
          <w:lang w:val="en-GB" w:bidi="en-GB"/>
        </w:rPr>
        <w:t>How many hours are you in the building?</w:t>
      </w:r>
    </w:p>
    <w:p w14:paraId="211CF6FE" w14:textId="4970B8CE" w:rsidR="005178D4" w:rsidRDefault="005178D4" w:rsidP="00BA4D08">
      <w:pPr>
        <w:rPr>
          <w:color w:val="808080" w:themeColor="background1" w:themeShade="80"/>
          <w:lang w:val="en-GB" w:bidi="en-GB"/>
        </w:rPr>
      </w:pPr>
      <w:r w:rsidRPr="00BA4D08">
        <w:rPr>
          <w:color w:val="808080" w:themeColor="background1" w:themeShade="80"/>
          <w:lang w:val="en-GB" w:bidi="en-GB"/>
        </w:rPr>
        <w:t>0-10 hours per week</w:t>
      </w:r>
      <w:r w:rsidRPr="00BA4D08">
        <w:rPr>
          <w:color w:val="808080" w:themeColor="background1" w:themeShade="80"/>
          <w:lang w:val="en-GB" w:bidi="en-GB"/>
        </w:rPr>
        <w:br/>
        <w:t>11-20 hours per week</w:t>
      </w:r>
      <w:r w:rsidRPr="00BA4D08">
        <w:rPr>
          <w:color w:val="808080" w:themeColor="background1" w:themeShade="80"/>
          <w:lang w:val="en-GB" w:bidi="en-GB"/>
        </w:rPr>
        <w:br/>
        <w:t>21-30 hours per week</w:t>
      </w:r>
      <w:r w:rsidRPr="00BA4D08">
        <w:rPr>
          <w:color w:val="808080" w:themeColor="background1" w:themeShade="80"/>
          <w:lang w:val="en-GB" w:bidi="en-GB"/>
        </w:rPr>
        <w:br/>
        <w:t>31-40 hours per week</w:t>
      </w:r>
      <w:r w:rsidRPr="00BA4D08">
        <w:rPr>
          <w:color w:val="808080" w:themeColor="background1" w:themeShade="80"/>
          <w:lang w:val="en-GB" w:bidi="en-GB"/>
        </w:rPr>
        <w:br/>
        <w:t>Over 41 hours per week</w:t>
      </w:r>
    </w:p>
    <w:p w14:paraId="046E8A89" w14:textId="77777777" w:rsidR="000717B4" w:rsidRPr="00BA4D08" w:rsidRDefault="000717B4" w:rsidP="00BA4D08"/>
    <w:p w14:paraId="6F3C2C9C" w14:textId="77777777" w:rsidR="005178D4" w:rsidRPr="00BA4D08" w:rsidRDefault="005178D4" w:rsidP="00BA4D08">
      <w:pPr>
        <w:rPr>
          <w:b/>
          <w:bCs/>
        </w:rPr>
      </w:pPr>
      <w:r w:rsidRPr="00BA4D08">
        <w:rPr>
          <w:b/>
          <w:lang w:val="en-GB" w:bidi="en-GB"/>
        </w:rPr>
        <w:t>AFTER RENOVATION: Has this changed since the previous user survey?</w:t>
      </w:r>
    </w:p>
    <w:p w14:paraId="728861AB" w14:textId="77777777" w:rsidR="005178D4" w:rsidRPr="00BA4D08" w:rsidRDefault="005178D4" w:rsidP="00BA4D08"/>
    <w:p w14:paraId="7517C6D8" w14:textId="77777777" w:rsidR="005178D4" w:rsidRPr="00BA4D08" w:rsidRDefault="005178D4" w:rsidP="00BA4D08">
      <w:r w:rsidRPr="00BA4D08">
        <w:rPr>
          <w:rStyle w:val="question-number"/>
          <w:rFonts w:eastAsia="Arial" w:cstheme="majorHAnsi"/>
          <w:b/>
          <w:bCs/>
          <w:color w:val="000000"/>
          <w:szCs w:val="24"/>
          <w:bdr w:val="none" w:sz="0" w:space="0" w:color="auto" w:frame="1"/>
          <w:lang w:val="en-GB" w:bidi="en-GB"/>
        </w:rPr>
        <w:t>21</w:t>
      </w:r>
      <w:r w:rsidRPr="00BA4D08">
        <w:rPr>
          <w:rStyle w:val="question-dot"/>
          <w:rFonts w:eastAsia="Arial" w:cstheme="majorHAnsi"/>
          <w:b/>
          <w:bCs/>
          <w:color w:val="000000"/>
          <w:szCs w:val="24"/>
          <w:bdr w:val="none" w:sz="0" w:space="0" w:color="auto" w:frame="1"/>
          <w:lang w:val="en-GB" w:bidi="en-GB"/>
        </w:rPr>
        <w:t>. </w:t>
      </w:r>
      <w:r w:rsidRPr="00BA4D08">
        <w:rPr>
          <w:rStyle w:val="user-generated"/>
          <w:rFonts w:eastAsia="Arial" w:cstheme="majorHAnsi"/>
          <w:b/>
          <w:bCs/>
          <w:color w:val="000000"/>
          <w:szCs w:val="24"/>
          <w:bdr w:val="none" w:sz="0" w:space="0" w:color="auto" w:frame="1"/>
          <w:lang w:val="en-GB" w:bidi="en-GB"/>
        </w:rPr>
        <w:t>How long have you been employed in and/or affiliated with the current building?</w:t>
      </w:r>
      <w:r w:rsidRPr="00BA4D08">
        <w:rPr>
          <w:rStyle w:val="user-generated"/>
          <w:rFonts w:eastAsia="Arial" w:cstheme="majorHAnsi"/>
          <w:b/>
          <w:color w:val="000000"/>
          <w:bdr w:val="none" w:sz="0" w:space="0" w:color="auto" w:frame="1"/>
          <w:lang w:val="en-GB" w:bidi="en-GB"/>
        </w:rPr>
        <w:br/>
      </w:r>
      <w:r w:rsidRPr="00BA4D08">
        <w:rPr>
          <w:rFonts w:eastAsiaTheme="minorHAnsi"/>
          <w:color w:val="808080" w:themeColor="background1" w:themeShade="80"/>
          <w:lang w:val="en-GB" w:bidi="en-GB"/>
        </w:rPr>
        <w:t>0-2 years</w:t>
      </w:r>
      <w:r w:rsidRPr="00BA4D08">
        <w:rPr>
          <w:rFonts w:eastAsiaTheme="minorHAnsi"/>
          <w:color w:val="808080" w:themeColor="background1" w:themeShade="80"/>
          <w:lang w:val="en-GB" w:bidi="en-GB"/>
        </w:rPr>
        <w:br/>
        <w:t>3-10 years</w:t>
      </w:r>
      <w:r w:rsidRPr="00BA4D08">
        <w:rPr>
          <w:rFonts w:eastAsiaTheme="minorHAnsi"/>
          <w:color w:val="808080" w:themeColor="background1" w:themeShade="80"/>
          <w:lang w:val="en-GB" w:bidi="en-GB"/>
        </w:rPr>
        <w:br/>
        <w:t>10-20 years</w:t>
      </w:r>
      <w:r w:rsidRPr="00BA4D08">
        <w:rPr>
          <w:rFonts w:eastAsiaTheme="minorHAnsi"/>
          <w:color w:val="808080" w:themeColor="background1" w:themeShade="80"/>
          <w:lang w:val="en-GB" w:bidi="en-GB"/>
        </w:rPr>
        <w:br/>
        <w:t>Over 20 years</w:t>
      </w:r>
    </w:p>
    <w:p w14:paraId="2C3431B3" w14:textId="77777777" w:rsidR="005178D4" w:rsidRPr="007E03B2" w:rsidRDefault="005178D4" w:rsidP="005178D4">
      <w:pPr>
        <w:pStyle w:val="z-Slutetavformulret"/>
        <w:jc w:val="left"/>
        <w:rPr>
          <w:sz w:val="22"/>
          <w:szCs w:val="22"/>
        </w:rPr>
      </w:pPr>
      <w:r w:rsidRPr="007E03B2">
        <w:rPr>
          <w:sz w:val="22"/>
          <w:szCs w:val="22"/>
          <w:lang w:eastAsia="en-US"/>
        </w:rPr>
        <w:lastRenderedPageBreak/>
        <w:t>Nederst på formularen</w:t>
      </w:r>
    </w:p>
    <w:p w14:paraId="1BD2BBDB" w14:textId="77777777" w:rsidR="005178D4" w:rsidRPr="004F558E" w:rsidRDefault="005178D4" w:rsidP="002F4B8F">
      <w:pPr>
        <w:pStyle w:val="Rubrik2"/>
        <w:pBdr>
          <w:bottom w:val="single" w:sz="6" w:space="1" w:color="auto"/>
        </w:pBdr>
        <w:rPr>
          <w:bCs/>
        </w:rPr>
      </w:pPr>
      <w:bookmarkStart w:id="5" w:name="_Toc43976748"/>
      <w:r w:rsidRPr="004F558E">
        <w:rPr>
          <w:lang w:val="en-GB" w:bidi="en-GB"/>
        </w:rPr>
        <w:t>Additional questions for management</w:t>
      </w:r>
      <w:bookmarkEnd w:id="5"/>
    </w:p>
    <w:p w14:paraId="7E7D8E7B" w14:textId="387AEE08" w:rsidR="005178D4" w:rsidRPr="004F558E" w:rsidRDefault="005178D4" w:rsidP="00BA4D08">
      <w:r w:rsidRPr="004F558E">
        <w:rPr>
          <w:lang w:val="en-GB" w:bidi="en-GB"/>
        </w:rPr>
        <w:t>As management for the property in question, additional information is required that can form the basis for the subsequent technical mapping of the property.</w:t>
      </w:r>
    </w:p>
    <w:p w14:paraId="31D0014A" w14:textId="77777777" w:rsidR="005178D4" w:rsidRDefault="005178D4" w:rsidP="00BA4D08"/>
    <w:p w14:paraId="13CE506C" w14:textId="77777777" w:rsidR="005178D4" w:rsidRPr="004F558E" w:rsidRDefault="005178D4" w:rsidP="00BA4D08">
      <w:pPr>
        <w:rPr>
          <w:b/>
          <w:bCs/>
        </w:rPr>
      </w:pPr>
      <w:r w:rsidRPr="004F558E">
        <w:rPr>
          <w:b/>
          <w:lang w:val="en-GB" w:bidi="en-GB"/>
        </w:rPr>
        <w:t>Is an effort made to communicate to and inform employees and users about energy savings and energy efficiency?</w:t>
      </w:r>
    </w:p>
    <w:p w14:paraId="6CEFFF39" w14:textId="77777777" w:rsidR="005178D4" w:rsidRPr="004F558E" w:rsidRDefault="005178D4" w:rsidP="00BA4D08">
      <w:r w:rsidRPr="004F558E">
        <w:rPr>
          <w:lang w:val="en-GB" w:bidi="en-GB"/>
        </w:rPr>
        <w:t>If so, how?</w:t>
      </w:r>
    </w:p>
    <w:p w14:paraId="4E1F0C31" w14:textId="77777777" w:rsidR="005178D4" w:rsidRDefault="005178D4" w:rsidP="00BA4D08"/>
    <w:p w14:paraId="18238F97" w14:textId="77777777" w:rsidR="005178D4" w:rsidRPr="004F558E" w:rsidRDefault="005178D4" w:rsidP="00BA4D08">
      <w:pPr>
        <w:rPr>
          <w:b/>
          <w:bCs/>
        </w:rPr>
      </w:pPr>
      <w:r w:rsidRPr="004F558E">
        <w:rPr>
          <w:b/>
          <w:lang w:val="en-GB" w:bidi="en-GB"/>
        </w:rPr>
        <w:t xml:space="preserve">Are there barriers that you think prevent energy-saving behaviour in the building? </w:t>
      </w:r>
    </w:p>
    <w:p w14:paraId="27485AE4" w14:textId="77777777" w:rsidR="005178D4" w:rsidRPr="004F558E" w:rsidRDefault="005178D4" w:rsidP="00BA4D08">
      <w:r w:rsidRPr="004F558E">
        <w:rPr>
          <w:lang w:val="en-GB" w:bidi="en-GB"/>
        </w:rPr>
        <w:t>If so, which ones?</w:t>
      </w:r>
    </w:p>
    <w:p w14:paraId="1DD397CD" w14:textId="77777777" w:rsidR="005178D4" w:rsidRDefault="005178D4" w:rsidP="00BA4D08"/>
    <w:p w14:paraId="59734513" w14:textId="77777777" w:rsidR="005178D4" w:rsidRPr="004F558E" w:rsidRDefault="005178D4" w:rsidP="00BA4D08">
      <w:pPr>
        <w:rPr>
          <w:b/>
          <w:bCs/>
        </w:rPr>
      </w:pPr>
      <w:r w:rsidRPr="004F558E">
        <w:rPr>
          <w:b/>
          <w:lang w:val="en-GB" w:bidi="en-GB"/>
        </w:rPr>
        <w:t>Do you have suggestions for initiatives/activities that could promote more energy-efficient behaviour among building users?</w:t>
      </w:r>
    </w:p>
    <w:p w14:paraId="362DCD2F" w14:textId="77777777" w:rsidR="005178D4" w:rsidRPr="004F558E" w:rsidRDefault="005178D4" w:rsidP="00BA4D08">
      <w:r w:rsidRPr="004F558E">
        <w:rPr>
          <w:lang w:val="en-GB" w:bidi="en-GB"/>
        </w:rPr>
        <w:t>If so, which ones?</w:t>
      </w:r>
    </w:p>
    <w:p w14:paraId="16255167" w14:textId="77777777" w:rsidR="005178D4" w:rsidRDefault="005178D4" w:rsidP="00BA4D08"/>
    <w:p w14:paraId="30B0A147" w14:textId="77777777" w:rsidR="005178D4" w:rsidRPr="004F558E" w:rsidRDefault="005178D4" w:rsidP="00BA4D08">
      <w:r>
        <w:rPr>
          <w:b/>
          <w:lang w:val="en-GB" w:bidi="en-GB"/>
        </w:rPr>
        <w:t>Do</w:t>
      </w:r>
      <w:r w:rsidRPr="004F558E">
        <w:rPr>
          <w:b/>
          <w:lang w:val="en-GB" w:bidi="en-GB"/>
        </w:rPr>
        <w:t xml:space="preserve"> administrative instructions for staff and users on energy behaviour</w:t>
      </w:r>
      <w:r>
        <w:rPr>
          <w:b/>
          <w:lang w:val="en-GB" w:bidi="en-GB"/>
        </w:rPr>
        <w:t xml:space="preserve"> exist</w:t>
      </w:r>
      <w:r w:rsidRPr="004F558E">
        <w:rPr>
          <w:b/>
          <w:lang w:val="en-GB" w:bidi="en-GB"/>
        </w:rPr>
        <w:t>?</w:t>
      </w:r>
    </w:p>
    <w:p w14:paraId="0327F7DD" w14:textId="77777777" w:rsidR="005178D4" w:rsidRPr="004F558E" w:rsidRDefault="005178D4" w:rsidP="00BA4D08">
      <w:r w:rsidRPr="004F558E">
        <w:rPr>
          <w:lang w:val="en-GB" w:bidi="en-GB"/>
        </w:rPr>
        <w:t>If so, which ones?</w:t>
      </w:r>
    </w:p>
    <w:p w14:paraId="2F5C8F4F" w14:textId="77777777" w:rsidR="005178D4" w:rsidRPr="004F558E" w:rsidRDefault="005178D4" w:rsidP="00BA4D08">
      <w:pPr>
        <w:rPr>
          <w:b/>
          <w:bCs/>
        </w:rPr>
      </w:pPr>
      <w:r w:rsidRPr="004F558E">
        <w:rPr>
          <w:b/>
          <w:lang w:val="en-GB" w:bidi="en-GB"/>
        </w:rPr>
        <w:t>Will there be times when it will not be possible for contractors to work?</w:t>
      </w:r>
    </w:p>
    <w:p w14:paraId="0CF2A21F" w14:textId="77777777" w:rsidR="005178D4" w:rsidRPr="004F558E" w:rsidRDefault="005178D4" w:rsidP="00BA4D08">
      <w:r w:rsidRPr="004F558E">
        <w:rPr>
          <w:lang w:val="en-GB" w:bidi="en-GB"/>
        </w:rPr>
        <w:t>If so, when?</w:t>
      </w:r>
    </w:p>
    <w:p w14:paraId="53423044" w14:textId="77777777" w:rsidR="005178D4" w:rsidRDefault="005178D4" w:rsidP="00BA4D08"/>
    <w:p w14:paraId="2D42729A" w14:textId="77777777" w:rsidR="005178D4" w:rsidRPr="004F558E" w:rsidRDefault="005178D4" w:rsidP="00BA4D08">
      <w:pPr>
        <w:rPr>
          <w:b/>
          <w:bCs/>
        </w:rPr>
      </w:pPr>
      <w:r w:rsidRPr="004F558E">
        <w:rPr>
          <w:b/>
          <w:lang w:val="en-GB" w:bidi="en-GB"/>
        </w:rPr>
        <w:t>Are there special considerations to make towards the users of the building when choosing solutions for optimising the technical solutions?</w:t>
      </w:r>
    </w:p>
    <w:p w14:paraId="693345E0" w14:textId="77777777" w:rsidR="005178D4" w:rsidRDefault="005178D4" w:rsidP="00BA4D08">
      <w:r w:rsidRPr="004F558E">
        <w:rPr>
          <w:lang w:val="en-GB" w:bidi="en-GB"/>
        </w:rPr>
        <w:t>If so, which ones?</w:t>
      </w:r>
    </w:p>
    <w:p w14:paraId="6F0C8A99" w14:textId="77777777" w:rsidR="005178D4" w:rsidRDefault="005178D4" w:rsidP="00BA4D08"/>
    <w:p w14:paraId="4F2E02D2" w14:textId="77777777" w:rsidR="005178D4" w:rsidRPr="00AA04F7" w:rsidRDefault="005178D4" w:rsidP="00BA4D08">
      <w:pPr>
        <w:rPr>
          <w:b/>
          <w:bCs/>
        </w:rPr>
      </w:pPr>
      <w:r w:rsidRPr="00AA04F7">
        <w:rPr>
          <w:b/>
          <w:lang w:val="en-GB" w:bidi="en-GB"/>
        </w:rPr>
        <w:t>Are you getting fewer or more reports from the users of the building on how they experience the indoor climate? Have the reports changed in nature?</w:t>
      </w:r>
    </w:p>
    <w:p w14:paraId="7B425CB7" w14:textId="77777777" w:rsidR="00A82856" w:rsidRDefault="00A82856" w:rsidP="00BA4D08"/>
    <w:p w14:paraId="3BEBDC48" w14:textId="77777777" w:rsidR="00A82856" w:rsidRDefault="00A82856" w:rsidP="00BA4D08"/>
    <w:p w14:paraId="6888B1A6" w14:textId="2105EB79" w:rsidR="00A82856" w:rsidRDefault="00A82856">
      <w:pPr>
        <w:rPr>
          <w:bCs/>
          <w:szCs w:val="24"/>
        </w:rPr>
        <w:sectPr w:rsidR="00A82856">
          <w:headerReference w:type="even" r:id="rId43"/>
          <w:headerReference w:type="default" r:id="rId44"/>
          <w:footerReference w:type="even" r:id="rId45"/>
          <w:pgSz w:w="11850" w:h="16783"/>
          <w:pgMar w:top="1134" w:right="1134" w:bottom="1134" w:left="1701" w:header="720" w:footer="720" w:gutter="0"/>
          <w:cols w:space="0"/>
          <w:docGrid w:linePitch="360"/>
        </w:sectPr>
      </w:pPr>
    </w:p>
    <w:p w14:paraId="5F140FD5" w14:textId="7812DE66" w:rsidR="00A82856" w:rsidRDefault="00817A7D">
      <w:pPr>
        <w:rPr>
          <w:bCs/>
          <w:szCs w:val="24"/>
        </w:rPr>
      </w:pPr>
      <w:r>
        <w:rPr>
          <w:noProof/>
        </w:rPr>
        <w:lastRenderedPageBreak/>
        <w:drawing>
          <wp:anchor distT="0" distB="0" distL="114300" distR="114300" simplePos="0" relativeHeight="251658254" behindDoc="0" locked="0" layoutInCell="1" allowOverlap="1" wp14:anchorId="4261D1B9" wp14:editId="7E70A2B7">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1FB0591D" w14:textId="503965FE" w:rsidR="00A82856" w:rsidRDefault="002D0D3A">
      <w:pPr>
        <w:rPr>
          <w:bCs/>
          <w:szCs w:val="24"/>
        </w:rPr>
      </w:pPr>
      <w:r>
        <w:rPr>
          <w:noProof/>
        </w:rPr>
        <w:drawing>
          <wp:anchor distT="0" distB="0" distL="114300" distR="114300" simplePos="0" relativeHeight="251658256" behindDoc="0" locked="0" layoutInCell="1" allowOverlap="1" wp14:anchorId="6CD072EB" wp14:editId="260B06C8">
            <wp:simplePos x="0" y="0"/>
            <wp:positionH relativeFrom="column">
              <wp:posOffset>4962885</wp:posOffset>
            </wp:positionH>
            <wp:positionV relativeFrom="page">
              <wp:posOffset>1163783</wp:posOffset>
            </wp:positionV>
            <wp:extent cx="1078701" cy="451262"/>
            <wp:effectExtent l="0" t="0" r="7620" b="635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5733" cy="4542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7753E" w14:textId="3DE33372" w:rsidR="00A82856" w:rsidRDefault="00817A7D">
      <w:pPr>
        <w:rPr>
          <w:bCs/>
          <w:szCs w:val="24"/>
        </w:rPr>
      </w:pPr>
      <w:r>
        <w:rPr>
          <w:noProof/>
        </w:rPr>
        <w:drawing>
          <wp:anchor distT="0" distB="0" distL="114300" distR="114300" simplePos="0" relativeHeight="251658253" behindDoc="0" locked="0" layoutInCell="1" allowOverlap="1" wp14:anchorId="464D4049" wp14:editId="1CA81527">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75399ED7" w14:textId="656951ED" w:rsidR="00A82856" w:rsidRDefault="00A82856">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8F9DB5" w14:textId="76974B31" w:rsidR="00A82856" w:rsidRDefault="00A82856">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6A20F7C" w14:textId="77777777" w:rsidR="00A82856" w:rsidRDefault="00A82856">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238BCA6" w14:textId="77777777" w:rsidR="00A82856" w:rsidRDefault="00817A7D">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58240" behindDoc="0" locked="0" layoutInCell="1" allowOverlap="1" wp14:anchorId="77402A78" wp14:editId="73AA2B5C">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45A9F369" w14:textId="77777777" w:rsidR="00A82856" w:rsidRDefault="00A82856">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3EBEB72" w14:textId="77777777" w:rsidR="00A82856" w:rsidRDefault="00A82856">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CB44843" w14:textId="77777777" w:rsidR="00A82856" w:rsidRDefault="00A82856">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1B44EFA2" w14:textId="77777777" w:rsidR="00A82856" w:rsidRDefault="00A82856">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A9E3A8" w14:textId="77777777" w:rsidR="00A82856" w:rsidRDefault="00A82856">
      <w:pPr>
        <w:rPr>
          <w:bCs/>
          <w:szCs w:val="24"/>
        </w:rPr>
      </w:pPr>
    </w:p>
    <w:p w14:paraId="168F7AA7" w14:textId="77777777" w:rsidR="00A82856" w:rsidRDefault="00A82856">
      <w:pPr>
        <w:rPr>
          <w:bCs/>
          <w:szCs w:val="24"/>
        </w:rPr>
      </w:pPr>
    </w:p>
    <w:p w14:paraId="19610B3F" w14:textId="77777777" w:rsidR="00A82856" w:rsidRDefault="00A82856">
      <w:pPr>
        <w:rPr>
          <w:bCs/>
          <w:szCs w:val="24"/>
        </w:rPr>
      </w:pPr>
    </w:p>
    <w:p w14:paraId="3AF93AAA" w14:textId="77777777" w:rsidR="00A82856" w:rsidRDefault="00A82856">
      <w:pPr>
        <w:rPr>
          <w:bCs/>
          <w:szCs w:val="24"/>
        </w:rPr>
      </w:pPr>
    </w:p>
    <w:sectPr w:rsidR="00A82856">
      <w:headerReference w:type="even" r:id="rId50"/>
      <w:headerReference w:type="default" r:id="rId51"/>
      <w:footerReference w:type="even" r:id="rId52"/>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DEE96" w14:textId="77777777" w:rsidR="00787F29" w:rsidRDefault="00787F29">
      <w:pPr>
        <w:spacing w:after="0" w:line="240" w:lineRule="auto"/>
      </w:pPr>
      <w:r>
        <w:separator/>
      </w:r>
    </w:p>
  </w:endnote>
  <w:endnote w:type="continuationSeparator" w:id="0">
    <w:p w14:paraId="271DC234" w14:textId="77777777" w:rsidR="00787F29" w:rsidRDefault="00787F29">
      <w:pPr>
        <w:spacing w:after="0" w:line="240" w:lineRule="auto"/>
      </w:pPr>
      <w:r>
        <w:continuationSeparator/>
      </w:r>
    </w:p>
  </w:endnote>
  <w:endnote w:type="continuationNotice" w:id="1">
    <w:p w14:paraId="69B275FD" w14:textId="77777777" w:rsidR="00787F29" w:rsidRDefault="00787F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1B4FE" w14:textId="77777777" w:rsidR="00A82856" w:rsidRDefault="00A82856">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CEDFD" w14:textId="3EBF20E9" w:rsidR="00A82856" w:rsidRDefault="00E63385">
    <w:pPr>
      <w:pStyle w:val="Sidfot"/>
      <w:rPr>
        <w:lang w:val="lv-LV"/>
      </w:rPr>
    </w:pPr>
    <w:r>
      <w:rPr>
        <w:noProof/>
      </w:rPr>
      <w:drawing>
        <wp:anchor distT="0" distB="0" distL="114300" distR="114300" simplePos="0" relativeHeight="251658245" behindDoc="0" locked="0" layoutInCell="1" allowOverlap="1" wp14:anchorId="455E6874" wp14:editId="4F4A11D1">
          <wp:simplePos x="0" y="0"/>
          <wp:positionH relativeFrom="column">
            <wp:posOffset>5002305</wp:posOffset>
          </wp:positionH>
          <wp:positionV relativeFrom="paragraph">
            <wp:posOffset>-5155</wp:posOffset>
          </wp:positionV>
          <wp:extent cx="1257300" cy="526370"/>
          <wp:effectExtent l="0" t="0" r="0" b="762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52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A7D">
      <w:rPr>
        <w:noProof/>
      </w:rPr>
      <mc:AlternateContent>
        <mc:Choice Requires="wps">
          <w:drawing>
            <wp:anchor distT="0" distB="0" distL="114300" distR="114300" simplePos="0" relativeHeight="251658242" behindDoc="0" locked="0" layoutInCell="1" allowOverlap="1" wp14:anchorId="48FD6DCF" wp14:editId="3436FD4E">
              <wp:simplePos x="0" y="0"/>
              <wp:positionH relativeFrom="margin">
                <wp:posOffset>2828477</wp:posOffset>
              </wp:positionH>
              <wp:positionV relativeFrom="paragraph">
                <wp:posOffset>-3063</wp:posOffset>
              </wp:positionV>
              <wp:extent cx="155388" cy="1828800"/>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155388"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3F92D4" w14:textId="77777777" w:rsidR="00A82856" w:rsidRDefault="00817A7D">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8FD6DCF" id="_x0000_t202" coordsize="21600,21600" o:spt="202" path="m,l,21600r21600,l21600,xe">
              <v:stroke joinstyle="miter"/>
              <v:path gradientshapeok="t" o:connecttype="rect"/>
            </v:shapetype>
            <v:shape id="Text Box 7" o:spid="_x0000_s1034" type="#_x0000_t202" style="position:absolute;left:0;text-align:left;margin-left:222.7pt;margin-top:-.25pt;width:12.25pt;height:2in;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" filled="f" fillcolor="white [3201]" stroked="f" strokeweight=".5pt">
              <v:textbox style="mso-fit-shape-to-text:t" inset="0,0,0,0">
                <w:txbxContent>
                  <w:p w14:paraId="2B3F92D4" w14:textId="77777777" w:rsidR="00A82856" w:rsidRDefault="00817A7D">
                    <w:pPr>
                      <w:pStyle w:val="Sidefod"/>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v:textbox>
              <w10:wrap anchorx="margin"/>
            </v:shape>
          </w:pict>
        </mc:Fallback>
      </mc:AlternateContent>
    </w:r>
    <w:r w:rsidR="00817A7D">
      <w:rPr>
        <w:noProof/>
        <w:lang w:val="lv-LV"/>
      </w:rPr>
      <w:drawing>
        <wp:anchor distT="0" distB="0" distL="114300" distR="114300" simplePos="0" relativeHeight="251658243" behindDoc="1" locked="0" layoutInCell="1" allowOverlap="1" wp14:anchorId="36194580" wp14:editId="028C0291">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2"/>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0744E" w14:textId="77777777" w:rsidR="00A82856" w:rsidRDefault="00A82856">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343BB" w14:textId="77777777" w:rsidR="00A82856" w:rsidRDefault="00A8285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A7309" w14:textId="77777777" w:rsidR="00787F29" w:rsidRDefault="00787F29">
      <w:pPr>
        <w:spacing w:after="0" w:line="240" w:lineRule="auto"/>
      </w:pPr>
      <w:r>
        <w:separator/>
      </w:r>
    </w:p>
  </w:footnote>
  <w:footnote w:type="continuationSeparator" w:id="0">
    <w:p w14:paraId="57AA6E28" w14:textId="77777777" w:rsidR="00787F29" w:rsidRDefault="00787F29">
      <w:pPr>
        <w:spacing w:after="0" w:line="240" w:lineRule="auto"/>
      </w:pPr>
      <w:r>
        <w:continuationSeparator/>
      </w:r>
    </w:p>
  </w:footnote>
  <w:footnote w:type="continuationNotice" w:id="1">
    <w:p w14:paraId="78181806" w14:textId="77777777" w:rsidR="00787F29" w:rsidRDefault="00787F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B70F" w14:textId="77777777" w:rsidR="00A82856" w:rsidRDefault="00817A7D">
    <w:pPr>
      <w:pStyle w:val="Sidhuvud"/>
      <w:rPr>
        <w:lang w:val="lv-LV"/>
      </w:rPr>
    </w:pPr>
    <w:r>
      <w:rPr>
        <w:noProof/>
        <w:lang w:val="lv-LV"/>
      </w:rPr>
      <w:drawing>
        <wp:anchor distT="0" distB="0" distL="114300" distR="114300" simplePos="0" relativeHeight="251658241" behindDoc="1" locked="1" layoutInCell="1" allowOverlap="1" wp14:anchorId="3E74D4DE" wp14:editId="23171E98">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28262" w14:textId="77777777" w:rsidR="00A82856" w:rsidRDefault="00A82856">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9CCCB" w14:textId="77777777" w:rsidR="00A82856" w:rsidRDefault="00817A7D">
    <w:pPr>
      <w:pStyle w:val="Sidhuvud"/>
      <w:rPr>
        <w:lang w:val="lv-LV"/>
      </w:rPr>
    </w:pPr>
    <w:r>
      <w:rPr>
        <w:noProof/>
      </w:rPr>
      <w:drawing>
        <wp:anchor distT="0" distB="0" distL="114300" distR="114300" simplePos="0" relativeHeight="251658240" behindDoc="0" locked="0" layoutInCell="1" allowOverlap="1" wp14:anchorId="504B1797" wp14:editId="6BD4EE6C">
          <wp:simplePos x="0" y="0"/>
          <wp:positionH relativeFrom="column">
            <wp:posOffset>-1071245</wp:posOffset>
          </wp:positionH>
          <wp:positionV relativeFrom="paragraph">
            <wp:posOffset>-448310</wp:posOffset>
          </wp:positionV>
          <wp:extent cx="7543800" cy="14947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43800" cy="149479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92D99" w14:textId="77777777" w:rsidR="00A82856" w:rsidRDefault="00817A7D">
    <w:pPr>
      <w:pStyle w:val="Sidhuvud"/>
    </w:pPr>
    <w:r>
      <w:rPr>
        <w:noProof/>
      </w:rPr>
      <w:drawing>
        <wp:anchor distT="0" distB="0" distL="114300" distR="114300" simplePos="0" relativeHeight="251658244" behindDoc="1" locked="0" layoutInCell="1" allowOverlap="1" wp14:anchorId="62CB8BA9" wp14:editId="35B9B7EC">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5036F" w14:textId="77777777" w:rsidR="00A82856" w:rsidRDefault="00A8285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10AB0"/>
    <w:rsid w:val="00016B19"/>
    <w:rsid w:val="00027140"/>
    <w:rsid w:val="00031C23"/>
    <w:rsid w:val="00032736"/>
    <w:rsid w:val="000435AF"/>
    <w:rsid w:val="00043BC3"/>
    <w:rsid w:val="000717B4"/>
    <w:rsid w:val="0008249F"/>
    <w:rsid w:val="000A6E2A"/>
    <w:rsid w:val="000A7056"/>
    <w:rsid w:val="000C0DF5"/>
    <w:rsid w:val="0012237B"/>
    <w:rsid w:val="00145939"/>
    <w:rsid w:val="0015557C"/>
    <w:rsid w:val="00161277"/>
    <w:rsid w:val="0016637A"/>
    <w:rsid w:val="00172A27"/>
    <w:rsid w:val="001821D0"/>
    <w:rsid w:val="001840DF"/>
    <w:rsid w:val="001A5D56"/>
    <w:rsid w:val="001B5CD8"/>
    <w:rsid w:val="001B717B"/>
    <w:rsid w:val="001C1E05"/>
    <w:rsid w:val="001D1248"/>
    <w:rsid w:val="001E0CA9"/>
    <w:rsid w:val="001F24C6"/>
    <w:rsid w:val="0020405D"/>
    <w:rsid w:val="00207EBA"/>
    <w:rsid w:val="00223783"/>
    <w:rsid w:val="002322D6"/>
    <w:rsid w:val="00237A67"/>
    <w:rsid w:val="00246AEF"/>
    <w:rsid w:val="00257D6E"/>
    <w:rsid w:val="00265C61"/>
    <w:rsid w:val="00265D2A"/>
    <w:rsid w:val="0027284E"/>
    <w:rsid w:val="00295CA2"/>
    <w:rsid w:val="002A0DB5"/>
    <w:rsid w:val="002C09BB"/>
    <w:rsid w:val="002C1490"/>
    <w:rsid w:val="002C5393"/>
    <w:rsid w:val="002D0D3A"/>
    <w:rsid w:val="002D678C"/>
    <w:rsid w:val="002E1D08"/>
    <w:rsid w:val="002E5F02"/>
    <w:rsid w:val="002F1C5E"/>
    <w:rsid w:val="002F4B8F"/>
    <w:rsid w:val="00301A85"/>
    <w:rsid w:val="00304B43"/>
    <w:rsid w:val="00312FD9"/>
    <w:rsid w:val="00336D26"/>
    <w:rsid w:val="00346FAB"/>
    <w:rsid w:val="00347073"/>
    <w:rsid w:val="003527C8"/>
    <w:rsid w:val="00353EE4"/>
    <w:rsid w:val="00356D8E"/>
    <w:rsid w:val="003626B3"/>
    <w:rsid w:val="00377244"/>
    <w:rsid w:val="00381E27"/>
    <w:rsid w:val="00383085"/>
    <w:rsid w:val="003B6D5C"/>
    <w:rsid w:val="003C3FE1"/>
    <w:rsid w:val="003D3AB3"/>
    <w:rsid w:val="003F03D0"/>
    <w:rsid w:val="003F08A2"/>
    <w:rsid w:val="003F3E24"/>
    <w:rsid w:val="004034F5"/>
    <w:rsid w:val="00403EEA"/>
    <w:rsid w:val="004331F5"/>
    <w:rsid w:val="00442781"/>
    <w:rsid w:val="004740B6"/>
    <w:rsid w:val="00481687"/>
    <w:rsid w:val="00481A72"/>
    <w:rsid w:val="0049760D"/>
    <w:rsid w:val="004A0A33"/>
    <w:rsid w:val="004B15A7"/>
    <w:rsid w:val="004B36A7"/>
    <w:rsid w:val="004C15A6"/>
    <w:rsid w:val="004C4EC8"/>
    <w:rsid w:val="004C6D75"/>
    <w:rsid w:val="004D1119"/>
    <w:rsid w:val="004F228C"/>
    <w:rsid w:val="00501117"/>
    <w:rsid w:val="00503C7A"/>
    <w:rsid w:val="00510EF3"/>
    <w:rsid w:val="00511C8C"/>
    <w:rsid w:val="00514E65"/>
    <w:rsid w:val="005178D4"/>
    <w:rsid w:val="00522846"/>
    <w:rsid w:val="0052723A"/>
    <w:rsid w:val="0053263C"/>
    <w:rsid w:val="00533FA0"/>
    <w:rsid w:val="00540204"/>
    <w:rsid w:val="00542553"/>
    <w:rsid w:val="005624EB"/>
    <w:rsid w:val="0056269E"/>
    <w:rsid w:val="0056508A"/>
    <w:rsid w:val="00566B29"/>
    <w:rsid w:val="00575C1C"/>
    <w:rsid w:val="00576BC9"/>
    <w:rsid w:val="005B51B2"/>
    <w:rsid w:val="005E1422"/>
    <w:rsid w:val="005E559E"/>
    <w:rsid w:val="006006B7"/>
    <w:rsid w:val="00615C4B"/>
    <w:rsid w:val="0064275B"/>
    <w:rsid w:val="006432D5"/>
    <w:rsid w:val="00675E64"/>
    <w:rsid w:val="00682CB2"/>
    <w:rsid w:val="006834FF"/>
    <w:rsid w:val="00687C88"/>
    <w:rsid w:val="006C314E"/>
    <w:rsid w:val="006E6139"/>
    <w:rsid w:val="007165D2"/>
    <w:rsid w:val="00722E0F"/>
    <w:rsid w:val="00730460"/>
    <w:rsid w:val="00740985"/>
    <w:rsid w:val="00771F86"/>
    <w:rsid w:val="0077592F"/>
    <w:rsid w:val="007760C1"/>
    <w:rsid w:val="00787F29"/>
    <w:rsid w:val="00790B0F"/>
    <w:rsid w:val="007B433F"/>
    <w:rsid w:val="007C409B"/>
    <w:rsid w:val="007E6589"/>
    <w:rsid w:val="008018E3"/>
    <w:rsid w:val="00817A7D"/>
    <w:rsid w:val="00822A9F"/>
    <w:rsid w:val="008354BE"/>
    <w:rsid w:val="00846DD1"/>
    <w:rsid w:val="008745AC"/>
    <w:rsid w:val="00874B21"/>
    <w:rsid w:val="008A4217"/>
    <w:rsid w:val="008B536D"/>
    <w:rsid w:val="008B775C"/>
    <w:rsid w:val="008C44E1"/>
    <w:rsid w:val="008C5343"/>
    <w:rsid w:val="008D2A1C"/>
    <w:rsid w:val="008F4BB5"/>
    <w:rsid w:val="00911161"/>
    <w:rsid w:val="009166CE"/>
    <w:rsid w:val="0092741B"/>
    <w:rsid w:val="009349C7"/>
    <w:rsid w:val="00946AAD"/>
    <w:rsid w:val="00973825"/>
    <w:rsid w:val="00984A76"/>
    <w:rsid w:val="00986398"/>
    <w:rsid w:val="00987889"/>
    <w:rsid w:val="009A3DDD"/>
    <w:rsid w:val="009B33E7"/>
    <w:rsid w:val="009D18BF"/>
    <w:rsid w:val="00A105B7"/>
    <w:rsid w:val="00A465FE"/>
    <w:rsid w:val="00A56592"/>
    <w:rsid w:val="00A64E4F"/>
    <w:rsid w:val="00A82856"/>
    <w:rsid w:val="00A960E9"/>
    <w:rsid w:val="00AA0AC1"/>
    <w:rsid w:val="00AC12D5"/>
    <w:rsid w:val="00AF213F"/>
    <w:rsid w:val="00B02A07"/>
    <w:rsid w:val="00B46099"/>
    <w:rsid w:val="00B76B33"/>
    <w:rsid w:val="00BA4D08"/>
    <w:rsid w:val="00BB5596"/>
    <w:rsid w:val="00BC0D6D"/>
    <w:rsid w:val="00BD6441"/>
    <w:rsid w:val="00BD6F2E"/>
    <w:rsid w:val="00BE7781"/>
    <w:rsid w:val="00BF7E3E"/>
    <w:rsid w:val="00C054CB"/>
    <w:rsid w:val="00C33879"/>
    <w:rsid w:val="00C373EC"/>
    <w:rsid w:val="00C64793"/>
    <w:rsid w:val="00C7755A"/>
    <w:rsid w:val="00CE334A"/>
    <w:rsid w:val="00D0234C"/>
    <w:rsid w:val="00D2518A"/>
    <w:rsid w:val="00D54694"/>
    <w:rsid w:val="00D62305"/>
    <w:rsid w:val="00D820C7"/>
    <w:rsid w:val="00D82695"/>
    <w:rsid w:val="00D951F1"/>
    <w:rsid w:val="00DA174B"/>
    <w:rsid w:val="00DA3415"/>
    <w:rsid w:val="00DC347C"/>
    <w:rsid w:val="00DD6BF6"/>
    <w:rsid w:val="00E0264C"/>
    <w:rsid w:val="00E525D4"/>
    <w:rsid w:val="00E63385"/>
    <w:rsid w:val="00E64A61"/>
    <w:rsid w:val="00E65DF2"/>
    <w:rsid w:val="00E6721A"/>
    <w:rsid w:val="00E71554"/>
    <w:rsid w:val="00E748C3"/>
    <w:rsid w:val="00E86071"/>
    <w:rsid w:val="00E933AB"/>
    <w:rsid w:val="00E94542"/>
    <w:rsid w:val="00E952E0"/>
    <w:rsid w:val="00EB1315"/>
    <w:rsid w:val="00EC1B40"/>
    <w:rsid w:val="00EC3D73"/>
    <w:rsid w:val="00EE5D8D"/>
    <w:rsid w:val="00F00AD8"/>
    <w:rsid w:val="00F04BA1"/>
    <w:rsid w:val="00F54D07"/>
    <w:rsid w:val="00F77EEE"/>
    <w:rsid w:val="00F77FE9"/>
    <w:rsid w:val="00F943E6"/>
    <w:rsid w:val="00FC3DCD"/>
    <w:rsid w:val="00FC4FB8"/>
    <w:rsid w:val="00FE5747"/>
    <w:rsid w:val="00FE7700"/>
    <w:rsid w:val="00FF021C"/>
    <w:rsid w:val="05113EE7"/>
    <w:rsid w:val="14974927"/>
    <w:rsid w:val="15291543"/>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FC5B818"/>
  <w15:docId w15:val="{D074A78B-24B4-40FA-B6F4-3A8916FE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lv-LV" w:eastAsia="lv-L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qFormat/>
    <w:rsid w:val="001E0CA9"/>
    <w:pPr>
      <w:keepNext/>
      <w:keepLines/>
      <w:spacing w:before="240"/>
      <w:jc w:val="center"/>
      <w:outlineLvl w:val="0"/>
    </w:pPr>
    <w:rPr>
      <w:rFonts w:eastAsiaTheme="majorEastAsia" w:cstheme="majorBidi"/>
      <w:b/>
      <w:color w:val="BF8F00" w:themeColor="accent4" w:themeShade="BF"/>
      <w:sz w:val="52"/>
      <w:szCs w:val="32"/>
    </w:rPr>
  </w:style>
  <w:style w:type="paragraph" w:styleId="Rubrik2">
    <w:name w:val="heading 2"/>
    <w:basedOn w:val="Normal"/>
    <w:next w:val="Normal"/>
    <w:link w:val="Rubrik2Char"/>
    <w:unhideWhenUsed/>
    <w:qFormat/>
    <w:pPr>
      <w:keepNext/>
      <w:keepLines/>
      <w:spacing w:before="40" w:after="0"/>
      <w:outlineLvl w:val="1"/>
    </w:pPr>
    <w:rPr>
      <w:rFonts w:eastAsiaTheme="majorEastAsia" w:cstheme="majorBidi"/>
      <w:b/>
      <w:color w:val="BF8F00" w:themeColor="accent4" w:themeShade="BF"/>
      <w:sz w:val="28"/>
      <w:szCs w:val="26"/>
    </w:rPr>
  </w:style>
  <w:style w:type="paragraph" w:styleId="Rubrik3">
    <w:name w:val="heading 3"/>
    <w:basedOn w:val="Normal"/>
    <w:next w:val="Normal"/>
    <w:link w:val="Rubrik3Char"/>
    <w:unhideWhenUsed/>
    <w:qFormat/>
    <w:rsid w:val="00E63385"/>
    <w:pPr>
      <w:keepNext/>
      <w:keepLines/>
      <w:spacing w:before="40" w:after="0"/>
      <w:outlineLvl w:val="2"/>
    </w:pPr>
    <w:rPr>
      <w:rFonts w:eastAsiaTheme="majorEastAsia" w:cstheme="majorBidi"/>
      <w:b/>
      <w:i/>
      <w:color w:val="BF8F00"/>
      <w:szCs w:val="24"/>
    </w:rPr>
  </w:style>
  <w:style w:type="paragraph" w:styleId="Rubrik4">
    <w:name w:val="heading 4"/>
    <w:basedOn w:val="Normal"/>
    <w:next w:val="Normal"/>
    <w:link w:val="Rubrik4Char"/>
    <w:uiPriority w:val="9"/>
    <w:semiHidden/>
    <w:unhideWhenUsed/>
    <w:qFormat/>
    <w:rsid w:val="005178D4"/>
    <w:pPr>
      <w:keepNext/>
      <w:keepLines/>
      <w:spacing w:before="40" w:after="0"/>
      <w:jc w:val="left"/>
      <w:outlineLvl w:val="3"/>
    </w:pPr>
    <w:rPr>
      <w:rFonts w:eastAsiaTheme="majorEastAsia" w:cstheme="majorBidi"/>
      <w:i/>
      <w:iCs/>
      <w:color w:val="2E74B5" w:themeColor="accent1" w:themeShade="BF"/>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qFormat/>
    <w:rsid w:val="001E0CA9"/>
    <w:rPr>
      <w:rFonts w:asciiTheme="majorHAnsi" w:eastAsiaTheme="majorEastAsia" w:hAnsiTheme="majorHAnsi" w:cstheme="majorBidi"/>
      <w:b/>
      <w:color w:val="BF8F00" w:themeColor="accent4" w:themeShade="BF"/>
      <w:sz w:val="52"/>
      <w:szCs w:val="32"/>
      <w:lang w:val="en-US" w:eastAsia="zh-CN"/>
    </w:rPr>
  </w:style>
  <w:style w:type="character" w:customStyle="1" w:styleId="Rubrik2Char">
    <w:name w:val="Rubrik 2 Char"/>
    <w:basedOn w:val="Standardstycketeckensnitt"/>
    <w:link w:val="Rubrik2"/>
    <w:rPr>
      <w:rFonts w:asciiTheme="majorHAnsi" w:eastAsiaTheme="majorEastAsia" w:hAnsiTheme="majorHAnsi" w:cstheme="majorBidi"/>
      <w:b/>
      <w:color w:val="BF8F00" w:themeColor="accent4" w:themeShade="BF"/>
      <w:sz w:val="28"/>
      <w:szCs w:val="26"/>
      <w:lang w:val="en-US" w:eastAsia="zh-CN"/>
    </w:rPr>
  </w:style>
  <w:style w:type="character" w:customStyle="1" w:styleId="Rubrik3Char">
    <w:name w:val="Rubrik 3 Char"/>
    <w:basedOn w:val="Standardstycketeckensnitt"/>
    <w:link w:val="Rubrik3"/>
    <w:rsid w:val="00E63385"/>
    <w:rPr>
      <w:rFonts w:asciiTheme="majorHAnsi" w:eastAsiaTheme="majorEastAsia" w:hAnsiTheme="majorHAnsi" w:cstheme="majorBidi"/>
      <w:b/>
      <w:i/>
      <w:color w:val="BF8F00"/>
      <w:sz w:val="24"/>
      <w:szCs w:val="24"/>
      <w:lang w:val="en-US" w:eastAsia="zh-CN"/>
    </w:rPr>
  </w:style>
  <w:style w:type="paragraph" w:styleId="Liststycke">
    <w:name w:val="List Paragraph"/>
    <w:basedOn w:val="Normal"/>
    <w:uiPriority w:val="99"/>
    <w:pPr>
      <w:ind w:left="720"/>
      <w:contextualSpacing/>
    </w:pPr>
  </w:style>
  <w:style w:type="character" w:customStyle="1" w:styleId="Rubrik4Char">
    <w:name w:val="Rubrik 4 Char"/>
    <w:basedOn w:val="Standardstycketeckensnitt"/>
    <w:link w:val="Rubrik4"/>
    <w:uiPriority w:val="9"/>
    <w:semiHidden/>
    <w:rsid w:val="005178D4"/>
    <w:rPr>
      <w:rFonts w:asciiTheme="majorHAnsi" w:eastAsiaTheme="majorEastAsia" w:hAnsiTheme="majorHAnsi" w:cstheme="majorBidi"/>
      <w:i/>
      <w:iCs/>
      <w:color w:val="2E74B5" w:themeColor="accent1" w:themeShade="BF"/>
      <w:sz w:val="22"/>
      <w:szCs w:val="22"/>
      <w:lang w:val="en-US" w:eastAsia="en-US"/>
    </w:rPr>
  </w:style>
  <w:style w:type="character" w:customStyle="1" w:styleId="question-number">
    <w:name w:val="question-number"/>
    <w:basedOn w:val="Standardstycketeckensnitt"/>
    <w:rsid w:val="005178D4"/>
  </w:style>
  <w:style w:type="character" w:customStyle="1" w:styleId="question-dot">
    <w:name w:val="question-dot"/>
    <w:basedOn w:val="Standardstycketeckensnitt"/>
    <w:rsid w:val="005178D4"/>
  </w:style>
  <w:style w:type="character" w:customStyle="1" w:styleId="user-generated">
    <w:name w:val="user-generated"/>
    <w:basedOn w:val="Standardstycketeckensnitt"/>
    <w:rsid w:val="005178D4"/>
  </w:style>
  <w:style w:type="paragraph" w:styleId="z-Brjanavformulret">
    <w:name w:val="HTML Top of Form"/>
    <w:basedOn w:val="Normal"/>
    <w:next w:val="Normal"/>
    <w:link w:val="z-BrjanavformulretChar"/>
    <w:hidden/>
    <w:uiPriority w:val="99"/>
    <w:semiHidden/>
    <w:unhideWhenUsed/>
    <w:rsid w:val="005178D4"/>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BrjanavformulretChar">
    <w:name w:val="z-Början av formuläret Char"/>
    <w:basedOn w:val="Standardstycketeckensnitt"/>
    <w:link w:val="z-Brjanavformulret"/>
    <w:uiPriority w:val="99"/>
    <w:semiHidden/>
    <w:rsid w:val="005178D4"/>
    <w:rPr>
      <w:rFonts w:ascii="Arial" w:eastAsia="Times New Roman" w:hAnsi="Arial" w:cs="Arial"/>
      <w:vanish/>
      <w:sz w:val="16"/>
      <w:szCs w:val="16"/>
      <w:lang w:val="en-US" w:eastAsia="da-DK"/>
    </w:rPr>
  </w:style>
  <w:style w:type="paragraph" w:styleId="z-Slutetavformulret">
    <w:name w:val="HTML Bottom of Form"/>
    <w:basedOn w:val="Normal"/>
    <w:next w:val="Normal"/>
    <w:link w:val="z-SlutetavformulretChar"/>
    <w:hidden/>
    <w:uiPriority w:val="99"/>
    <w:semiHidden/>
    <w:unhideWhenUsed/>
    <w:rsid w:val="005178D4"/>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SlutetavformulretChar">
    <w:name w:val="z-Slutet av formuläret Char"/>
    <w:basedOn w:val="Standardstycketeckensnitt"/>
    <w:link w:val="z-Slutetavformulret"/>
    <w:uiPriority w:val="99"/>
    <w:semiHidden/>
    <w:rsid w:val="005178D4"/>
    <w:rPr>
      <w:rFonts w:ascii="Arial" w:eastAsia="Times New Roman" w:hAnsi="Arial" w:cs="Arial"/>
      <w:vanish/>
      <w:sz w:val="16"/>
      <w:szCs w:val="16"/>
      <w:lang w:val="en-US" w:eastAsia="da-DK"/>
    </w:rPr>
  </w:style>
  <w:style w:type="character" w:styleId="Stark">
    <w:name w:val="Strong"/>
    <w:basedOn w:val="Standardstycketeckensnitt"/>
    <w:uiPriority w:val="22"/>
    <w:qFormat/>
    <w:rsid w:val="005178D4"/>
    <w:rPr>
      <w:b/>
      <w:bCs/>
    </w:rPr>
  </w:style>
  <w:style w:type="character" w:styleId="Betoning">
    <w:name w:val="Emphasis"/>
    <w:basedOn w:val="Standardstycketeckensnitt"/>
    <w:uiPriority w:val="20"/>
    <w:qFormat/>
    <w:rsid w:val="005178D4"/>
    <w:rPr>
      <w:i/>
      <w:iCs/>
    </w:rPr>
  </w:style>
  <w:style w:type="paragraph" w:styleId="Ballongtext">
    <w:name w:val="Balloon Text"/>
    <w:basedOn w:val="Normal"/>
    <w:link w:val="BallongtextChar"/>
    <w:rsid w:val="00514E6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514E65"/>
    <w:rPr>
      <w:rFonts w:ascii="Segoe UI" w:eastAsiaTheme="minorEastAsia" w:hAnsi="Segoe UI" w:cs="Segoe UI"/>
      <w:sz w:val="18"/>
      <w:szCs w:val="18"/>
      <w:lang w:val="en-US" w:eastAsia="zh-CN"/>
    </w:rPr>
  </w:style>
  <w:style w:type="paragraph" w:styleId="Innehllsfrteckningsrubrik">
    <w:name w:val="TOC Heading"/>
    <w:basedOn w:val="Rubrik1"/>
    <w:next w:val="Normal"/>
    <w:uiPriority w:val="39"/>
    <w:unhideWhenUsed/>
    <w:qFormat/>
    <w:rsid w:val="00E748C3"/>
    <w:pPr>
      <w:spacing w:after="0"/>
      <w:jc w:val="left"/>
      <w:outlineLvl w:val="9"/>
    </w:pPr>
    <w:rPr>
      <w:b w:val="0"/>
      <w:color w:val="2E74B5" w:themeColor="accent1" w:themeShade="BF"/>
      <w:sz w:val="32"/>
      <w:lang w:val="da-DK" w:eastAsia="da-DK"/>
    </w:rPr>
  </w:style>
  <w:style w:type="paragraph" w:styleId="Innehll1">
    <w:name w:val="toc 1"/>
    <w:basedOn w:val="Normal"/>
    <w:next w:val="Normal"/>
    <w:autoRedefine/>
    <w:uiPriority w:val="39"/>
    <w:rsid w:val="00E748C3"/>
    <w:pPr>
      <w:spacing w:after="100"/>
    </w:pPr>
  </w:style>
  <w:style w:type="paragraph" w:styleId="Innehll2">
    <w:name w:val="toc 2"/>
    <w:basedOn w:val="Normal"/>
    <w:next w:val="Normal"/>
    <w:autoRedefine/>
    <w:uiPriority w:val="39"/>
    <w:rsid w:val="002F4B8F"/>
    <w:pPr>
      <w:spacing w:after="100"/>
      <w:ind w:left="240"/>
    </w:pPr>
  </w:style>
  <w:style w:type="character" w:styleId="Kommentarsreferens">
    <w:name w:val="annotation reference"/>
    <w:basedOn w:val="Standardstycketeckensnitt"/>
    <w:rsid w:val="00161277"/>
    <w:rPr>
      <w:sz w:val="16"/>
      <w:szCs w:val="16"/>
    </w:rPr>
  </w:style>
  <w:style w:type="paragraph" w:styleId="Kommentarer">
    <w:name w:val="annotation text"/>
    <w:basedOn w:val="Normal"/>
    <w:link w:val="KommentarerChar"/>
    <w:rsid w:val="00161277"/>
    <w:pPr>
      <w:spacing w:line="240" w:lineRule="auto"/>
    </w:pPr>
    <w:rPr>
      <w:sz w:val="20"/>
    </w:rPr>
  </w:style>
  <w:style w:type="character" w:customStyle="1" w:styleId="KommentarerChar">
    <w:name w:val="Kommentarer Char"/>
    <w:basedOn w:val="Standardstycketeckensnitt"/>
    <w:link w:val="Kommentarer"/>
    <w:rsid w:val="00161277"/>
    <w:rPr>
      <w:rFonts w:asciiTheme="majorHAnsi" w:eastAsiaTheme="minorEastAsia" w:hAnsiTheme="majorHAnsi" w:cstheme="minorBidi"/>
      <w:lang w:val="en-US" w:eastAsia="zh-CN"/>
    </w:rPr>
  </w:style>
  <w:style w:type="paragraph" w:styleId="Kommentarsmne">
    <w:name w:val="annotation subject"/>
    <w:basedOn w:val="Kommentarer"/>
    <w:next w:val="Kommentarer"/>
    <w:link w:val="KommentarsmneChar"/>
    <w:rsid w:val="00161277"/>
    <w:rPr>
      <w:b/>
      <w:bCs/>
    </w:rPr>
  </w:style>
  <w:style w:type="character" w:customStyle="1" w:styleId="KommentarsmneChar">
    <w:name w:val="Kommentarsämne Char"/>
    <w:basedOn w:val="KommentarerChar"/>
    <w:link w:val="Kommentarsmne"/>
    <w:rsid w:val="00161277"/>
    <w:rPr>
      <w:rFonts w:asciiTheme="majorHAnsi" w:eastAsiaTheme="minorEastAsia" w:hAnsiTheme="majorHAnsi" w:cstheme="minorBid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22.png"/><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6.jpe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image" Target="media/image15.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ffect4buildings.se/" TargetMode="External"/><Relationship Id="rId32" Type="http://schemas.openxmlformats.org/officeDocument/2006/relationships/image" Target="media/image18.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footer" Target="footer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effect4buildings.se/" TargetMode="External"/><Relationship Id="rId28" Type="http://schemas.openxmlformats.org/officeDocument/2006/relationships/image" Target="media/image14.png"/><Relationship Id="rId36" Type="http://schemas.openxmlformats.org/officeDocument/2006/relationships/image" Target="media/image24.jpeg"/><Relationship Id="rId49"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eader" Target="header3.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E96A7DEF0EA5E489EAF56D13C16AF86" ma:contentTypeVersion="11" ma:contentTypeDescription="Opret et nyt dokument." ma:contentTypeScope="" ma:versionID="427b265ca25dc37b289cb7215857134a">
  <xsd:schema xmlns:xsd="http://www.w3.org/2001/XMLSchema" xmlns:xs="http://www.w3.org/2001/XMLSchema" xmlns:p="http://schemas.microsoft.com/office/2006/metadata/properties" xmlns:ns2="44cdb958-8503-4fdc-ba61-2727287c5ba2" xmlns:ns3="719be46a-4cea-4d0f-93a6-27d5115f9845" targetNamespace="http://schemas.microsoft.com/office/2006/metadata/properties" ma:root="true" ma:fieldsID="e102e95e1d47387a7543d59c673e2194" ns2:_="" ns3:_="">
    <xsd:import namespace="44cdb958-8503-4fdc-ba61-2727287c5ba2"/>
    <xsd:import namespace="719be46a-4cea-4d0f-93a6-27d5115f98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db958-8503-4fdc-ba61-2727287c5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9be46a-4cea-4d0f-93a6-27d5115f984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43BB7F-4966-4C92-BDFA-EB97F9DE6A06}">
  <ds:schemaRefs>
    <ds:schemaRef ds:uri="http://schemas.openxmlformats.org/officeDocument/2006/bibliography"/>
  </ds:schemaRefs>
</ds:datastoreItem>
</file>

<file path=customXml/itemProps3.xml><?xml version="1.0" encoding="utf-8"?>
<ds:datastoreItem xmlns:ds="http://schemas.openxmlformats.org/officeDocument/2006/customXml" ds:itemID="{E541404B-E9D5-423A-A789-B007BCD82725}">
  <ds:schemaRefs>
    <ds:schemaRef ds:uri="http://schemas.microsoft.com/sharepoint/v3/contenttype/forms"/>
  </ds:schemaRefs>
</ds:datastoreItem>
</file>

<file path=customXml/itemProps4.xml><?xml version="1.0" encoding="utf-8"?>
<ds:datastoreItem xmlns:ds="http://schemas.openxmlformats.org/officeDocument/2006/customXml" ds:itemID="{66E4E68C-A41B-46AE-885F-277BFC3DF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db958-8503-4fdc-ba61-2727287c5ba2"/>
    <ds:schemaRef ds:uri="719be46a-4cea-4d0f-93a6-27d5115f9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83</TotalTime>
  <Pages>14</Pages>
  <Words>1314</Words>
  <Characters>7495</Characters>
  <Application>Microsoft Office Word</Application>
  <DocSecurity>0</DocSecurity>
  <Lines>62</Lines>
  <Paragraphs>17</Paragraphs>
  <ScaleCrop>false</ScaleCrop>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Baiba Norberte</dc:creator>
  <cp:keywords/>
  <cp:lastModifiedBy>Marit Ragnarsson</cp:lastModifiedBy>
  <cp:revision>90</cp:revision>
  <cp:lastPrinted>2019-11-21T14:26:00Z</cp:lastPrinted>
  <dcterms:created xsi:type="dcterms:W3CDTF">2020-05-06T11:58:00Z</dcterms:created>
  <dcterms:modified xsi:type="dcterms:W3CDTF">2020-09-10T19:01:00Z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0x0101004E96A7DEF0EA5E489EAF56D13C16AF86</vt:lpwstr>
  </property>
</Properties>
</file>